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52C0B045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013810">
        <w:rPr>
          <w:rFonts w:ascii="Calibri" w:hAnsi="Calibri" w:cs="Calibri"/>
        </w:rPr>
        <w:t>2</w:t>
      </w:r>
      <w:r w:rsidR="00501CD5">
        <w:rPr>
          <w:rFonts w:ascii="Calibri" w:hAnsi="Calibri" w:cs="Calibri"/>
        </w:rPr>
        <w:t>9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501CD5">
        <w:rPr>
          <w:rFonts w:ascii="Calibri" w:hAnsi="Calibri" w:cs="Calibri"/>
        </w:rPr>
        <w:t>10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5DF74288" w14:textId="77777777" w:rsidR="00013810" w:rsidRPr="006B7764" w:rsidRDefault="00013810" w:rsidP="00013810">
      <w:pPr>
        <w:spacing w:after="0" w:line="240" w:lineRule="auto"/>
        <w:jc w:val="both"/>
        <w:rPr>
          <w:b/>
          <w:bCs/>
        </w:rPr>
      </w:pPr>
    </w:p>
    <w:p w14:paraId="61F96973" w14:textId="1D304AC0" w:rsidR="00501CD5" w:rsidRPr="00501CD5" w:rsidRDefault="002963A9" w:rsidP="00501CD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Δ</w:t>
      </w:r>
      <w:r w:rsidR="00501CD5" w:rsidRPr="00501CD5">
        <w:rPr>
          <w:b/>
          <w:bCs/>
        </w:rPr>
        <w:t xml:space="preserve">ιάκριση </w:t>
      </w:r>
      <w:r w:rsidR="008E2003">
        <w:rPr>
          <w:b/>
          <w:bCs/>
        </w:rPr>
        <w:t xml:space="preserve">στον </w:t>
      </w:r>
      <w:r w:rsidR="008E2003" w:rsidRPr="008E2003">
        <w:rPr>
          <w:b/>
          <w:bCs/>
        </w:rPr>
        <w:t>2ο Πανελλήνιο Μαθητικό Διαγωνισμό Ζωγραφικής «Ζωγραφίζω τη Φιλοξενία»</w:t>
      </w:r>
      <w:r w:rsidR="008E2003">
        <w:rPr>
          <w:b/>
          <w:bCs/>
        </w:rPr>
        <w:t xml:space="preserve"> </w:t>
      </w:r>
      <w:r w:rsidR="00501CD5" w:rsidRPr="00501CD5">
        <w:rPr>
          <w:b/>
          <w:bCs/>
        </w:rPr>
        <w:t xml:space="preserve">για τη μαθήτρια Κωνσταντίνα </w:t>
      </w:r>
      <w:proofErr w:type="spellStart"/>
      <w:r w:rsidR="00501CD5" w:rsidRPr="00501CD5">
        <w:rPr>
          <w:b/>
          <w:bCs/>
        </w:rPr>
        <w:t>Καβουσανάκη</w:t>
      </w:r>
      <w:proofErr w:type="spellEnd"/>
      <w:r w:rsidR="00501CD5" w:rsidRPr="00501CD5">
        <w:rPr>
          <w:b/>
          <w:bCs/>
        </w:rPr>
        <w:t xml:space="preserve"> από το </w:t>
      </w:r>
      <w:proofErr w:type="spellStart"/>
      <w:r w:rsidR="00501CD5" w:rsidRPr="00501CD5">
        <w:rPr>
          <w:b/>
          <w:bCs/>
        </w:rPr>
        <w:t>Αρκαλοχώρι</w:t>
      </w:r>
      <w:proofErr w:type="spellEnd"/>
      <w:r w:rsidR="00501CD5" w:rsidRPr="00501CD5">
        <w:rPr>
          <w:b/>
          <w:bCs/>
        </w:rPr>
        <w:t xml:space="preserve"> </w:t>
      </w:r>
      <w:r w:rsidR="00501CD5">
        <w:rPr>
          <w:b/>
          <w:bCs/>
        </w:rPr>
        <w:t>-</w:t>
      </w:r>
      <w:r w:rsidR="00501CD5" w:rsidRPr="00501CD5">
        <w:rPr>
          <w:b/>
          <w:bCs/>
        </w:rPr>
        <w:t xml:space="preserve"> Στο επίκεντρο </w:t>
      </w:r>
      <w:r w:rsidR="00DE3E8D">
        <w:rPr>
          <w:b/>
          <w:bCs/>
        </w:rPr>
        <w:t xml:space="preserve">το στεγαστικό πρόβλημα του σεισμόπληκτου </w:t>
      </w:r>
      <w:r w:rsidR="00501CD5" w:rsidRPr="00501CD5">
        <w:rPr>
          <w:b/>
          <w:bCs/>
        </w:rPr>
        <w:t>1ου Δημοτικού Σχολείου</w:t>
      </w:r>
      <w:r w:rsidR="00DE3E8D">
        <w:rPr>
          <w:b/>
          <w:bCs/>
        </w:rPr>
        <w:t xml:space="preserve"> </w:t>
      </w:r>
      <w:proofErr w:type="spellStart"/>
      <w:r w:rsidR="00DE3E8D">
        <w:rPr>
          <w:b/>
          <w:bCs/>
        </w:rPr>
        <w:t>Αρκαλοχωρίου</w:t>
      </w:r>
      <w:proofErr w:type="spellEnd"/>
    </w:p>
    <w:p w14:paraId="384F40E9" w14:textId="77777777" w:rsidR="00501CD5" w:rsidRDefault="00501CD5" w:rsidP="00501CD5">
      <w:pPr>
        <w:spacing w:after="0" w:line="240" w:lineRule="auto"/>
        <w:jc w:val="both"/>
      </w:pPr>
    </w:p>
    <w:p w14:paraId="0B4CF7BF" w14:textId="04C52674" w:rsidR="00501CD5" w:rsidRDefault="00501CD5" w:rsidP="00501CD5">
      <w:pPr>
        <w:spacing w:after="0" w:line="240" w:lineRule="auto"/>
        <w:jc w:val="both"/>
      </w:pPr>
      <w:r>
        <w:t xml:space="preserve">Μια σπουδαία διάκριση, σημείωσε η μαθήτρια της Δ’ τάξης του 1ου Δημοτικού Σχολείου </w:t>
      </w:r>
      <w:proofErr w:type="spellStart"/>
      <w:r>
        <w:t>Αρκαλοχωρίου</w:t>
      </w:r>
      <w:proofErr w:type="spellEnd"/>
      <w:r>
        <w:t xml:space="preserve">, Κωνσταντίνα </w:t>
      </w:r>
      <w:proofErr w:type="spellStart"/>
      <w:r>
        <w:t>Καβουσανάκη</w:t>
      </w:r>
      <w:proofErr w:type="spellEnd"/>
      <w:r>
        <w:t>, η οποία</w:t>
      </w:r>
      <w:r w:rsidR="002963A9">
        <w:t xml:space="preserve"> βραβεύτηκε, </w:t>
      </w:r>
      <w:r w:rsidR="00DE3E8D">
        <w:t>ανάμεσα σε περισσότερες από 2.600 συμμετοχές από κάθε γωνιά της χώρας</w:t>
      </w:r>
      <w:r w:rsidR="00DE3E8D">
        <w:t xml:space="preserve">, </w:t>
      </w:r>
      <w:r w:rsidR="008E2003">
        <w:t xml:space="preserve">στον </w:t>
      </w:r>
      <w:r w:rsidR="008E2003" w:rsidRPr="008E2003">
        <w:t>2ο Πανελλήνιο Μαθητικό Διαγωνισμό Ζωγραφικής «Ζωγραφίζω τη Φιλοξενία»</w:t>
      </w:r>
      <w:r w:rsidR="00DE3E8D">
        <w:t>.</w:t>
      </w:r>
    </w:p>
    <w:p w14:paraId="156144CF" w14:textId="77777777" w:rsidR="002963A9" w:rsidRDefault="002963A9" w:rsidP="00501CD5">
      <w:pPr>
        <w:spacing w:after="0" w:line="240" w:lineRule="auto"/>
        <w:jc w:val="both"/>
      </w:pPr>
    </w:p>
    <w:p w14:paraId="22C921B8" w14:textId="3E893C7A" w:rsidR="00501CD5" w:rsidRDefault="00501CD5" w:rsidP="00501CD5">
      <w:pPr>
        <w:spacing w:after="0" w:line="240" w:lineRule="auto"/>
        <w:jc w:val="both"/>
      </w:pPr>
      <w:r>
        <w:t xml:space="preserve">Πρόκειται μάλιστα για τη δεύτερη διαδοχική χρονιά που το 1ο Δημοτικό Σχολείο </w:t>
      </w:r>
      <w:proofErr w:type="spellStart"/>
      <w:r>
        <w:t>Αρκαλοχωρίου</w:t>
      </w:r>
      <w:proofErr w:type="spellEnd"/>
      <w:r>
        <w:t xml:space="preserve"> ξεχωρίζει στον συγκεκριμένο διαγωνισμό</w:t>
      </w:r>
      <w:r w:rsidR="002963A9">
        <w:t xml:space="preserve"> που</w:t>
      </w:r>
      <w:r w:rsidR="008E2003" w:rsidRPr="008E2003">
        <w:t xml:space="preserve"> </w:t>
      </w:r>
      <w:r w:rsidR="008E2003">
        <w:t xml:space="preserve">στάθηκε η αφορμή για χιλιάδες </w:t>
      </w:r>
      <w:r w:rsidR="008E2003" w:rsidRPr="008E2003">
        <w:t xml:space="preserve">μαθητές και μαθήτριες Δημοτικών Σχολείων να εκφραστούν, να ονειρευτούν και να μοιραστούν τη δική τους εκδοχή </w:t>
      </w:r>
      <w:r w:rsidR="005642B1">
        <w:t xml:space="preserve">για τη φιλοξενία που αποτελεί αξία, </w:t>
      </w:r>
      <w:r w:rsidR="008E2003" w:rsidRPr="008E2003">
        <w:t>βαθιά ριζωμένη στην ελληνική κουλτούρα.</w:t>
      </w:r>
    </w:p>
    <w:p w14:paraId="4BB94270" w14:textId="77777777" w:rsidR="002963A9" w:rsidRDefault="002963A9" w:rsidP="00501CD5">
      <w:pPr>
        <w:spacing w:after="0" w:line="240" w:lineRule="auto"/>
        <w:jc w:val="both"/>
      </w:pPr>
    </w:p>
    <w:p w14:paraId="55BA9AB6" w14:textId="7F59EBA9" w:rsidR="002963A9" w:rsidRDefault="002963A9" w:rsidP="00501CD5">
      <w:pPr>
        <w:spacing w:after="0" w:line="240" w:lineRule="auto"/>
        <w:jc w:val="both"/>
      </w:pPr>
      <w:r w:rsidRPr="002963A9">
        <w:t>Η εκδήλωση πραγματοποιήθηκε στο Αμφιθέατρο της Εθνικής Πινακοθήκης,</w:t>
      </w:r>
      <w:r w:rsidR="00DE3E8D">
        <w:t xml:space="preserve"> στην Αθήνα,</w:t>
      </w:r>
      <w:r w:rsidRPr="002963A9">
        <w:t xml:space="preserve"> παρουσία της Υπουργού Παιδείας Σοφίας Ζαχαράκη, της Προέδρου του ΕΟΤ Άντζελας Βαρελά και του Προέδρου του Ξενοδοχειακού Επιμελητηρίου Ελλάδος Αλέξανδρου Βασιλικού, οι οποίοι απένειμαν τα βραβεία στους νικητές.</w:t>
      </w:r>
    </w:p>
    <w:p w14:paraId="191F66B0" w14:textId="77777777" w:rsidR="00501CD5" w:rsidRPr="00C96E32" w:rsidRDefault="00501CD5" w:rsidP="00501CD5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9AB7BE9" w14:textId="761823F8" w:rsidR="00501CD5" w:rsidRPr="00C96E32" w:rsidRDefault="002963A9" w:rsidP="00501CD5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Μάλιστα, η</w:t>
      </w:r>
      <w:r w:rsidR="00C96E32" w:rsidRPr="00C96E32">
        <w:rPr>
          <w:rFonts w:asciiTheme="minorHAnsi" w:hAnsiTheme="minorHAnsi" w:cstheme="minorHAnsi"/>
        </w:rPr>
        <w:t xml:space="preserve"> Υπουργός Παιδείας, Σοφία Ζαχαράκη, </w:t>
      </w:r>
      <w:r w:rsidR="00C96E32" w:rsidRPr="00C96E32">
        <w:rPr>
          <w:rFonts w:asciiTheme="minorHAnsi" w:hAnsiTheme="minorHAnsi" w:cstheme="minorHAnsi"/>
        </w:rPr>
        <w:t xml:space="preserve">κατά την απονομή των βραβείων </w:t>
      </w:r>
      <w:r w:rsidR="00DE3E8D">
        <w:rPr>
          <w:rFonts w:asciiTheme="minorHAnsi" w:hAnsiTheme="minorHAnsi" w:cstheme="minorHAnsi"/>
        </w:rPr>
        <w:t xml:space="preserve">στους </w:t>
      </w:r>
      <w:r>
        <w:rPr>
          <w:rFonts w:asciiTheme="minorHAnsi" w:hAnsiTheme="minorHAnsi" w:cstheme="minorHAnsi"/>
        </w:rPr>
        <w:t>18 μαθητές και μαθήτριες Δημοτικών Σχολείων της χώρας</w:t>
      </w:r>
      <w:r w:rsidR="00C96E32" w:rsidRPr="00C96E32">
        <w:rPr>
          <w:rFonts w:asciiTheme="minorHAnsi" w:hAnsiTheme="minorHAnsi" w:cstheme="minorHAnsi"/>
        </w:rPr>
        <w:t xml:space="preserve">, ανέφερε ότι θα ασχοληθεί με το κρίσιμο θέμα της στέγασης </w:t>
      </w:r>
      <w:r w:rsidR="00501CD5" w:rsidRPr="00C96E32">
        <w:rPr>
          <w:rFonts w:asciiTheme="minorHAnsi" w:hAnsiTheme="minorHAnsi" w:cstheme="minorHAnsi"/>
        </w:rPr>
        <w:t xml:space="preserve">του 1ου Δημοτικού </w:t>
      </w:r>
      <w:proofErr w:type="spellStart"/>
      <w:r w:rsidR="00501CD5" w:rsidRPr="00C96E32">
        <w:rPr>
          <w:rFonts w:asciiTheme="minorHAnsi" w:hAnsiTheme="minorHAnsi" w:cstheme="minorHAnsi"/>
        </w:rPr>
        <w:t>Αρκαλοχωρίου</w:t>
      </w:r>
      <w:proofErr w:type="spellEnd"/>
      <w:r>
        <w:rPr>
          <w:rFonts w:asciiTheme="minorHAnsi" w:hAnsiTheme="minorHAnsi" w:cstheme="minorHAnsi"/>
        </w:rPr>
        <w:t xml:space="preserve">. </w:t>
      </w:r>
      <w:r w:rsidR="00EE4B7A" w:rsidRPr="00C96E32">
        <w:rPr>
          <w:rFonts w:asciiTheme="minorHAnsi" w:hAnsiTheme="minorHAnsi" w:cstheme="minorHAnsi"/>
        </w:rPr>
        <w:t xml:space="preserve">Υπενθυμίζεται </w:t>
      </w:r>
      <w:r w:rsidR="00501CD5" w:rsidRPr="00C96E32">
        <w:rPr>
          <w:rFonts w:asciiTheme="minorHAnsi" w:hAnsiTheme="minorHAnsi" w:cstheme="minorHAnsi"/>
        </w:rPr>
        <w:t xml:space="preserve">ότι για την αποκατάσταση του σεισμόπληκτου σχολείου και τη μόνιμη λύση στο στεγαστικό πρόβλημα του 1ου Δημοτικού Σχολείου </w:t>
      </w:r>
      <w:proofErr w:type="spellStart"/>
      <w:r w:rsidR="00501CD5" w:rsidRPr="00C96E32">
        <w:rPr>
          <w:rFonts w:asciiTheme="minorHAnsi" w:hAnsiTheme="minorHAnsi" w:cstheme="minorHAnsi"/>
        </w:rPr>
        <w:t>Αρκαλοχωρίου</w:t>
      </w:r>
      <w:proofErr w:type="spellEnd"/>
      <w:r w:rsidR="00501CD5" w:rsidRPr="00C96E32">
        <w:rPr>
          <w:rFonts w:asciiTheme="minorHAnsi" w:hAnsiTheme="minorHAnsi" w:cstheme="minorHAnsi"/>
        </w:rPr>
        <w:t xml:space="preserve">, ο  Δήμος </w:t>
      </w:r>
      <w:r w:rsidR="002B1930" w:rsidRPr="00C96E32">
        <w:rPr>
          <w:rFonts w:asciiTheme="minorHAnsi" w:hAnsiTheme="minorHAnsi" w:cstheme="minorHAnsi"/>
        </w:rPr>
        <w:t xml:space="preserve">μετά </w:t>
      </w:r>
      <w:r w:rsidR="002B1930" w:rsidRPr="00C96E32">
        <w:rPr>
          <w:rFonts w:asciiTheme="minorHAnsi" w:hAnsiTheme="minorHAnsi" w:cstheme="minorHAnsi"/>
          <w:color w:val="080809"/>
          <w:shd w:val="clear" w:color="auto" w:fill="FFFFFF"/>
        </w:rPr>
        <w:t>την αγορά του οικοπέδου και την τροποποίηση του ρυμοτομικού σχεδίου που ολοκληρώνεται, θα προχωρήσει η ανάθεση της μελέτης για την κατασκευή του νέου κτιρίου.</w:t>
      </w:r>
    </w:p>
    <w:p w14:paraId="32BD58CF" w14:textId="77777777" w:rsidR="00501CD5" w:rsidRDefault="00501CD5" w:rsidP="00501CD5">
      <w:pPr>
        <w:spacing w:after="0" w:line="240" w:lineRule="auto"/>
        <w:jc w:val="both"/>
      </w:pPr>
    </w:p>
    <w:p w14:paraId="6ABCAEF7" w14:textId="29746AD3" w:rsidR="00272ACF" w:rsidRPr="00597BF8" w:rsidRDefault="00C96E32" w:rsidP="00501CD5">
      <w:pPr>
        <w:spacing w:after="0" w:line="240" w:lineRule="auto"/>
        <w:jc w:val="both"/>
      </w:pPr>
      <w:r>
        <w:t xml:space="preserve">Ο </w:t>
      </w:r>
      <w:r w:rsidR="00501CD5">
        <w:t xml:space="preserve">Δήμαρχος </w:t>
      </w:r>
      <w:proofErr w:type="spellStart"/>
      <w:r w:rsidR="00501CD5">
        <w:t>Μινώα</w:t>
      </w:r>
      <w:proofErr w:type="spellEnd"/>
      <w:r w:rsidR="00501CD5">
        <w:t xml:space="preserve"> Πεδιάδας Βασίλης </w:t>
      </w:r>
      <w:proofErr w:type="spellStart"/>
      <w:r w:rsidR="00501CD5">
        <w:t>Κεγκέρογλου</w:t>
      </w:r>
      <w:proofErr w:type="spellEnd"/>
      <w:r w:rsidR="00501CD5">
        <w:t xml:space="preserve">, με αφορμή τη σημαντική αυτή διάκριση ανέφερε χαρακτηριστικά: </w:t>
      </w:r>
      <w:r w:rsidR="001C7787">
        <w:t xml:space="preserve"> </w:t>
      </w:r>
      <w:r w:rsidR="001C7787" w:rsidRPr="001C7787">
        <w:t xml:space="preserve">«Θερμά συγχαρητήρια στη μαθήτρια της Δ΄ τάξης του 1ου Δημοτικού Σχολείου </w:t>
      </w:r>
      <w:proofErr w:type="spellStart"/>
      <w:r w:rsidR="001C7787" w:rsidRPr="001C7787">
        <w:t>Αρκαλοχωρίου</w:t>
      </w:r>
      <w:proofErr w:type="spellEnd"/>
      <w:r w:rsidR="001C7787" w:rsidRPr="001C7787">
        <w:t xml:space="preserve">, Κωνσταντίνα </w:t>
      </w:r>
      <w:proofErr w:type="spellStart"/>
      <w:r w:rsidR="001C7787" w:rsidRPr="001C7787">
        <w:t>Καβουσανάκη</w:t>
      </w:r>
      <w:proofErr w:type="spellEnd"/>
      <w:r w:rsidR="001C7787" w:rsidRPr="001C7787">
        <w:t xml:space="preserve">. Η επιτυχία της μας γεμίζει χαρά και συνοδεύεται από την ευθύνη να συνεχίσουμε και να επισπεύσουμε την προσπάθεια να αποκτήσει το σεισμόπληκτο 1ο Δημοτικό Σχολείου </w:t>
      </w:r>
      <w:proofErr w:type="spellStart"/>
      <w:r w:rsidR="001C7787" w:rsidRPr="001C7787">
        <w:t>Αρκαλοχωρίου</w:t>
      </w:r>
      <w:proofErr w:type="spellEnd"/>
      <w:r w:rsidR="001C7787" w:rsidRPr="001C7787">
        <w:t xml:space="preserve"> τη σχολική στέγη που αξίζουν οι μαθητές και οι εκπαιδευτικοί του. Κωνσταντίνα, σου εύχομαι ολόψυχα να συνεχίσεις να δημιουργείς, να ονειρεύεσαι και να μας κάνεις υπερήφανους!»</w:t>
      </w:r>
      <w:r w:rsidR="001C7787">
        <w:t>.</w:t>
      </w:r>
    </w:p>
    <w:sectPr w:rsidR="00272ACF" w:rsidRPr="00597BF8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2CCC" w14:textId="77777777" w:rsidR="006C3A5C" w:rsidRDefault="006C3A5C" w:rsidP="00823EAD">
      <w:pPr>
        <w:spacing w:after="0" w:line="240" w:lineRule="auto"/>
      </w:pPr>
      <w:r>
        <w:separator/>
      </w:r>
    </w:p>
  </w:endnote>
  <w:endnote w:type="continuationSeparator" w:id="0">
    <w:p w14:paraId="1A64203A" w14:textId="77777777" w:rsidR="006C3A5C" w:rsidRDefault="006C3A5C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74DF" w14:textId="77777777" w:rsidR="006C3A5C" w:rsidRDefault="006C3A5C" w:rsidP="00823EAD">
      <w:pPr>
        <w:spacing w:after="0" w:line="240" w:lineRule="auto"/>
      </w:pPr>
      <w:r>
        <w:separator/>
      </w:r>
    </w:p>
  </w:footnote>
  <w:footnote w:type="continuationSeparator" w:id="0">
    <w:p w14:paraId="112A8928" w14:textId="77777777" w:rsidR="006C3A5C" w:rsidRDefault="006C3A5C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12814"/>
    <w:rsid w:val="00112F41"/>
    <w:rsid w:val="0012441F"/>
    <w:rsid w:val="00151922"/>
    <w:rsid w:val="00151AA7"/>
    <w:rsid w:val="00163216"/>
    <w:rsid w:val="00163BCA"/>
    <w:rsid w:val="00167E95"/>
    <w:rsid w:val="0018543B"/>
    <w:rsid w:val="001A1F05"/>
    <w:rsid w:val="001C5882"/>
    <w:rsid w:val="001C7787"/>
    <w:rsid w:val="001D0626"/>
    <w:rsid w:val="001D1997"/>
    <w:rsid w:val="001D47D2"/>
    <w:rsid w:val="001E390C"/>
    <w:rsid w:val="00206866"/>
    <w:rsid w:val="0021660F"/>
    <w:rsid w:val="00217E37"/>
    <w:rsid w:val="0025091A"/>
    <w:rsid w:val="00254D42"/>
    <w:rsid w:val="0025746A"/>
    <w:rsid w:val="002606B1"/>
    <w:rsid w:val="002637FE"/>
    <w:rsid w:val="00272ACF"/>
    <w:rsid w:val="00290E6A"/>
    <w:rsid w:val="002963A9"/>
    <w:rsid w:val="002A7E29"/>
    <w:rsid w:val="002B1930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640C4"/>
    <w:rsid w:val="003770ED"/>
    <w:rsid w:val="00380331"/>
    <w:rsid w:val="0038422C"/>
    <w:rsid w:val="003B30BA"/>
    <w:rsid w:val="003C5492"/>
    <w:rsid w:val="00402868"/>
    <w:rsid w:val="00407A52"/>
    <w:rsid w:val="00420869"/>
    <w:rsid w:val="00423A20"/>
    <w:rsid w:val="00423ED6"/>
    <w:rsid w:val="0044530E"/>
    <w:rsid w:val="00474FD8"/>
    <w:rsid w:val="00497FFE"/>
    <w:rsid w:val="004A3405"/>
    <w:rsid w:val="004A46AF"/>
    <w:rsid w:val="004A7D21"/>
    <w:rsid w:val="004B0B3E"/>
    <w:rsid w:val="004D2999"/>
    <w:rsid w:val="004D6B02"/>
    <w:rsid w:val="004F59FA"/>
    <w:rsid w:val="00501CD5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42B1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70489"/>
    <w:rsid w:val="00676973"/>
    <w:rsid w:val="006957D8"/>
    <w:rsid w:val="006B23DE"/>
    <w:rsid w:val="006B43AD"/>
    <w:rsid w:val="006B7764"/>
    <w:rsid w:val="006C3A5C"/>
    <w:rsid w:val="006D5476"/>
    <w:rsid w:val="006F208A"/>
    <w:rsid w:val="006F512A"/>
    <w:rsid w:val="00700044"/>
    <w:rsid w:val="00721B7F"/>
    <w:rsid w:val="00733CA5"/>
    <w:rsid w:val="00736A96"/>
    <w:rsid w:val="00736F82"/>
    <w:rsid w:val="007453FF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E78EA"/>
    <w:rsid w:val="007F32DB"/>
    <w:rsid w:val="008014D8"/>
    <w:rsid w:val="0080173E"/>
    <w:rsid w:val="00803908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2D77"/>
    <w:rsid w:val="008B4FA9"/>
    <w:rsid w:val="008B68D7"/>
    <w:rsid w:val="008C6907"/>
    <w:rsid w:val="008D048D"/>
    <w:rsid w:val="008D07D4"/>
    <w:rsid w:val="008D080B"/>
    <w:rsid w:val="008E2003"/>
    <w:rsid w:val="008F131D"/>
    <w:rsid w:val="008F5FFE"/>
    <w:rsid w:val="008F613E"/>
    <w:rsid w:val="00900A4E"/>
    <w:rsid w:val="00905DF7"/>
    <w:rsid w:val="00912B06"/>
    <w:rsid w:val="00913670"/>
    <w:rsid w:val="009249C7"/>
    <w:rsid w:val="00940BDA"/>
    <w:rsid w:val="00952DCB"/>
    <w:rsid w:val="009826A5"/>
    <w:rsid w:val="00983C28"/>
    <w:rsid w:val="00990A89"/>
    <w:rsid w:val="00991E9B"/>
    <w:rsid w:val="009929A0"/>
    <w:rsid w:val="0099536E"/>
    <w:rsid w:val="009A60D7"/>
    <w:rsid w:val="009C57C6"/>
    <w:rsid w:val="009D06E4"/>
    <w:rsid w:val="009D5565"/>
    <w:rsid w:val="009D7151"/>
    <w:rsid w:val="00A10652"/>
    <w:rsid w:val="00A16B0B"/>
    <w:rsid w:val="00A323FD"/>
    <w:rsid w:val="00A34C03"/>
    <w:rsid w:val="00A358E1"/>
    <w:rsid w:val="00A363EC"/>
    <w:rsid w:val="00A7310B"/>
    <w:rsid w:val="00A90FD5"/>
    <w:rsid w:val="00A93573"/>
    <w:rsid w:val="00AB1959"/>
    <w:rsid w:val="00AB7F63"/>
    <w:rsid w:val="00AC2F67"/>
    <w:rsid w:val="00AD1BAE"/>
    <w:rsid w:val="00AD78FA"/>
    <w:rsid w:val="00AE024A"/>
    <w:rsid w:val="00AE3879"/>
    <w:rsid w:val="00AF3A56"/>
    <w:rsid w:val="00B07620"/>
    <w:rsid w:val="00B23D4A"/>
    <w:rsid w:val="00B31DD5"/>
    <w:rsid w:val="00B31EE4"/>
    <w:rsid w:val="00B33F84"/>
    <w:rsid w:val="00B36AA1"/>
    <w:rsid w:val="00B522FE"/>
    <w:rsid w:val="00B727CF"/>
    <w:rsid w:val="00B7393B"/>
    <w:rsid w:val="00BC2CA8"/>
    <w:rsid w:val="00BD3979"/>
    <w:rsid w:val="00BF7643"/>
    <w:rsid w:val="00C22597"/>
    <w:rsid w:val="00C31464"/>
    <w:rsid w:val="00C35771"/>
    <w:rsid w:val="00C77F32"/>
    <w:rsid w:val="00C8181A"/>
    <w:rsid w:val="00C93D18"/>
    <w:rsid w:val="00C96E32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714BF"/>
    <w:rsid w:val="00D80A8E"/>
    <w:rsid w:val="00D87C89"/>
    <w:rsid w:val="00D949B3"/>
    <w:rsid w:val="00DA2FF6"/>
    <w:rsid w:val="00DA6D03"/>
    <w:rsid w:val="00DB0D89"/>
    <w:rsid w:val="00DC37DC"/>
    <w:rsid w:val="00DE3E8D"/>
    <w:rsid w:val="00DF207A"/>
    <w:rsid w:val="00E170F7"/>
    <w:rsid w:val="00E200F6"/>
    <w:rsid w:val="00E23492"/>
    <w:rsid w:val="00E3118F"/>
    <w:rsid w:val="00E36743"/>
    <w:rsid w:val="00E40B56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90A"/>
    <w:rsid w:val="00EE4B7A"/>
    <w:rsid w:val="00EF404A"/>
    <w:rsid w:val="00F073F9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6</TotalTime>
  <Pages>1</Pages>
  <Words>366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2026-10-29T13:08:00Z</dcterms:created>
  <dcterms:modified xsi:type="dcterms:W3CDTF">2026-10-29T13:08:00Z</dcterms:modified>
</cp:coreProperties>
</file>