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310FCB82"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3D33C9">
        <w:rPr>
          <w:rFonts w:ascii="Calibri" w:hAnsi="Calibri" w:cs="Calibri"/>
        </w:rPr>
        <w:t>2</w:t>
      </w:r>
      <w:r w:rsidR="00B96872">
        <w:rPr>
          <w:rFonts w:ascii="Calibri" w:hAnsi="Calibri" w:cs="Calibri"/>
        </w:rPr>
        <w:t>2</w:t>
      </w:r>
      <w:r w:rsidR="004A7D21">
        <w:rPr>
          <w:rFonts w:ascii="Calibri" w:hAnsi="Calibri" w:cs="Calibri"/>
        </w:rPr>
        <w:t>/</w:t>
      </w:r>
      <w:r w:rsidR="00823EAD">
        <w:rPr>
          <w:rFonts w:ascii="Calibri" w:hAnsi="Calibri" w:cs="Calibri"/>
        </w:rPr>
        <w:t xml:space="preserve"> </w:t>
      </w:r>
      <w:r w:rsidR="000B060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22644A0B" w14:textId="77777777" w:rsidR="00CE067D" w:rsidRPr="00CE067D" w:rsidRDefault="00CE067D" w:rsidP="00CE067D">
      <w:pPr>
        <w:autoSpaceDE w:val="0"/>
        <w:autoSpaceDN w:val="0"/>
        <w:adjustRightInd w:val="0"/>
        <w:spacing w:after="0" w:line="240" w:lineRule="auto"/>
        <w:jc w:val="both"/>
        <w:rPr>
          <w:rFonts w:asciiTheme="minorHAnsi" w:hAnsiTheme="minorHAnsi" w:cstheme="minorHAnsi"/>
          <w:color w:val="000000"/>
          <w:lang w:eastAsia="el-GR"/>
        </w:rPr>
      </w:pPr>
    </w:p>
    <w:p w14:paraId="7FDBF26F" w14:textId="613C88D9" w:rsidR="003D33C9" w:rsidRPr="003D33C9" w:rsidRDefault="003D33C9" w:rsidP="003D33C9">
      <w:pPr>
        <w:spacing w:after="0" w:line="240" w:lineRule="auto"/>
        <w:jc w:val="both"/>
        <w:rPr>
          <w:b/>
          <w:bCs/>
        </w:rPr>
      </w:pPr>
      <w:r w:rsidRPr="003D33C9">
        <w:rPr>
          <w:b/>
          <w:bCs/>
        </w:rPr>
        <w:t xml:space="preserve">Ιστορική επιστροφή της Αναγέννησης στο ανακαινισμένο Κλειστό Γυμναστήριο </w:t>
      </w:r>
      <w:proofErr w:type="spellStart"/>
      <w:r w:rsidRPr="003D33C9">
        <w:rPr>
          <w:b/>
          <w:bCs/>
        </w:rPr>
        <w:t>Αρκαλοχωρίου</w:t>
      </w:r>
      <w:proofErr w:type="spellEnd"/>
      <w:r w:rsidRPr="003D33C9">
        <w:rPr>
          <w:b/>
          <w:bCs/>
        </w:rPr>
        <w:t xml:space="preserve"> </w:t>
      </w:r>
      <w:r w:rsidRPr="003D33C9">
        <w:rPr>
          <w:b/>
          <w:bCs/>
        </w:rPr>
        <w:t>-</w:t>
      </w:r>
      <w:r w:rsidRPr="003D33C9">
        <w:rPr>
          <w:b/>
          <w:bCs/>
        </w:rPr>
        <w:t xml:space="preserve"> Σταθερά στο πλευρό του αθλητισμού ο Δήμος </w:t>
      </w:r>
      <w:proofErr w:type="spellStart"/>
      <w:r w:rsidRPr="003D33C9">
        <w:rPr>
          <w:b/>
          <w:bCs/>
        </w:rPr>
        <w:t>Μινώα</w:t>
      </w:r>
      <w:proofErr w:type="spellEnd"/>
      <w:r w:rsidRPr="003D33C9">
        <w:rPr>
          <w:b/>
          <w:bCs/>
        </w:rPr>
        <w:t xml:space="preserve"> Πεδιάδας</w:t>
      </w:r>
    </w:p>
    <w:p w14:paraId="33F09C43" w14:textId="77777777" w:rsidR="003D33C9" w:rsidRDefault="003D33C9" w:rsidP="003D33C9">
      <w:pPr>
        <w:spacing w:after="0" w:line="240" w:lineRule="auto"/>
        <w:jc w:val="both"/>
      </w:pPr>
    </w:p>
    <w:p w14:paraId="30A78DA2" w14:textId="5520B371" w:rsidR="003D33C9" w:rsidRDefault="003D33C9" w:rsidP="003D33C9">
      <w:pPr>
        <w:spacing w:after="0" w:line="240" w:lineRule="auto"/>
        <w:jc w:val="both"/>
      </w:pPr>
      <w:r>
        <w:t xml:space="preserve">Μια ιστορική στιγμή για την Αναγέννηση </w:t>
      </w:r>
      <w:proofErr w:type="spellStart"/>
      <w:r>
        <w:t>Αρκαλοχωρίου</w:t>
      </w:r>
      <w:proofErr w:type="spellEnd"/>
      <w:r>
        <w:t xml:space="preserve"> και τον αθλητισμό της περιοχής</w:t>
      </w:r>
      <w:r>
        <w:t>,</w:t>
      </w:r>
      <w:r>
        <w:t xml:space="preserve"> αποτέλεσε η επιστροφή της ομάδας στη φυσική της έδρα, </w:t>
      </w:r>
      <w:r w:rsidR="002E5C9A">
        <w:t>σ</w:t>
      </w:r>
      <w:r>
        <w:t xml:space="preserve">το Κλειστό Γυμναστήριο </w:t>
      </w:r>
      <w:proofErr w:type="spellStart"/>
      <w:r>
        <w:t>Αρκαλοχωρίου</w:t>
      </w:r>
      <w:proofErr w:type="spellEnd"/>
      <w:r>
        <w:t>, όπου την Τετάρτη 21 Οκτωβρίου</w:t>
      </w:r>
      <w:r>
        <w:t>,</w:t>
      </w:r>
      <w:r>
        <w:t xml:space="preserve"> υποδέχθηκε τον ιστορικό Πανιώνιο, στο πλαίσιο της 4ης αγωνιστικής της Elite </w:t>
      </w:r>
      <w:proofErr w:type="spellStart"/>
      <w:r>
        <w:t>League</w:t>
      </w:r>
      <w:proofErr w:type="spellEnd"/>
      <w:r>
        <w:t>.</w:t>
      </w:r>
    </w:p>
    <w:p w14:paraId="2849FAF3" w14:textId="77777777" w:rsidR="003D33C9" w:rsidRDefault="003D33C9" w:rsidP="003D33C9">
      <w:pPr>
        <w:spacing w:after="0" w:line="240" w:lineRule="auto"/>
        <w:jc w:val="both"/>
      </w:pPr>
    </w:p>
    <w:p w14:paraId="50BDD7E4" w14:textId="31295BBC" w:rsidR="003D33C9" w:rsidRDefault="003D33C9" w:rsidP="003D33C9">
      <w:pPr>
        <w:spacing w:after="0" w:line="240" w:lineRule="auto"/>
        <w:jc w:val="both"/>
      </w:pPr>
      <w:r>
        <w:t xml:space="preserve">Η αναμέτρηση σηματοδότησε μια νέα σελίδα στην πορεία της Αναγέννησης, καθώς η ομάδα αγωνίστηκε για πρώτη φορά στο πρωτάθλημα της Elite </w:t>
      </w:r>
      <w:proofErr w:type="spellStart"/>
      <w:r>
        <w:t>League</w:t>
      </w:r>
      <w:proofErr w:type="spellEnd"/>
      <w:r>
        <w:t xml:space="preserve"> στο δικό της «σπίτι», μπροστά στους φιλάθλους της, οι οποίοι έδωσαν δυναμικό «παρών», δημιουργώντας μια ξεχωριστή ατμόσφαιρα στις εξέδρες.</w:t>
      </w:r>
      <w:r w:rsidR="00315621">
        <w:t xml:space="preserve"> </w:t>
      </w:r>
      <w:r>
        <w:t xml:space="preserve">Παρά το τελικό αποτέλεσμα, με την Αναγέννηση να γνωρίζει την ήττα με 77-81 από τον Πανιώνιο, η ομάδα του </w:t>
      </w:r>
      <w:proofErr w:type="spellStart"/>
      <w:r>
        <w:t>Αρκαλοχωρίου</w:t>
      </w:r>
      <w:proofErr w:type="spellEnd"/>
      <w:r>
        <w:t xml:space="preserve"> κέρδισε το </w:t>
      </w:r>
      <w:r w:rsidR="00315621">
        <w:t xml:space="preserve">πιο θερμό </w:t>
      </w:r>
      <w:r>
        <w:t>χειροκρότημα για την αγωνιστικότητα και την προσπάθει</w:t>
      </w:r>
      <w:r>
        <w:t>α</w:t>
      </w:r>
      <w:r>
        <w:t xml:space="preserve"> </w:t>
      </w:r>
      <w:r w:rsidR="00315621">
        <w:t xml:space="preserve">της. </w:t>
      </w:r>
    </w:p>
    <w:p w14:paraId="7F14F9B1" w14:textId="77777777" w:rsidR="003D33C9" w:rsidRDefault="003D33C9" w:rsidP="003D33C9">
      <w:pPr>
        <w:spacing w:after="0" w:line="240" w:lineRule="auto"/>
        <w:jc w:val="both"/>
      </w:pPr>
    </w:p>
    <w:p w14:paraId="11CEA6B6" w14:textId="6290DD9A" w:rsidR="003D33C9" w:rsidRDefault="003D33C9" w:rsidP="003D33C9">
      <w:pPr>
        <w:spacing w:after="0" w:line="240" w:lineRule="auto"/>
        <w:jc w:val="both"/>
      </w:pPr>
      <w:r>
        <w:t xml:space="preserve">Η επιστροφή της </w:t>
      </w:r>
      <w:r>
        <w:t xml:space="preserve">Αναγέννησης </w:t>
      </w:r>
      <w:r>
        <w:t>συνδυάστηκε με την ολοκλήρωση σημαντικών εργασιών αναβάθμισης στις υποδομές του γηπέδου, καθώς και την τοποθέτηση νέων κερκίδων που αύξησαν τη χωρητικότητ</w:t>
      </w:r>
      <w:r>
        <w:t>α</w:t>
      </w:r>
      <w:r>
        <w:t xml:space="preserve"> του. Η ουσιαστική αυτή βελτίωση προσφέρει πλέον τη δυνατότητα σε ακόμη περισσότερους φιλάθλους να παρακολουθούν από κοντά</w:t>
      </w:r>
      <w:r w:rsidR="002E5C9A">
        <w:t>,</w:t>
      </w:r>
      <w:r>
        <w:t xml:space="preserve"> αγώνες υψηλού επιπέδου.</w:t>
      </w:r>
    </w:p>
    <w:p w14:paraId="3FDE559B" w14:textId="77777777" w:rsidR="003D33C9" w:rsidRDefault="003D33C9" w:rsidP="003D33C9">
      <w:pPr>
        <w:spacing w:after="0" w:line="240" w:lineRule="auto"/>
        <w:jc w:val="both"/>
      </w:pPr>
    </w:p>
    <w:p w14:paraId="64B21C22" w14:textId="78D7EDF1" w:rsidR="003D33C9" w:rsidRDefault="00403925" w:rsidP="003D33C9">
      <w:pPr>
        <w:spacing w:after="0" w:line="240" w:lineRule="auto"/>
        <w:jc w:val="both"/>
      </w:pPr>
      <w:r>
        <w:t>Μάλιστα</w:t>
      </w:r>
      <w:r w:rsidR="003D33C9">
        <w:t xml:space="preserve">, η </w:t>
      </w:r>
      <w:r>
        <w:t>Δ</w:t>
      </w:r>
      <w:r w:rsidR="003D33C9">
        <w:t xml:space="preserve">ιοίκηση της Αναγέννησης </w:t>
      </w:r>
      <w:proofErr w:type="spellStart"/>
      <w:r w:rsidR="003D33C9">
        <w:t>Αρκαλοχωρίου</w:t>
      </w:r>
      <w:proofErr w:type="spellEnd"/>
      <w:r w:rsidR="003D33C9">
        <w:t xml:space="preserve"> εξέφρασε και δημόσια τις ευχαριστίες της προς τη Δημοτική Αρχή για τη διαρκή και έμπρακτη στήριξ</w:t>
      </w:r>
      <w:r w:rsidR="003D33C9">
        <w:t>η</w:t>
      </w:r>
      <w:r w:rsidR="003D33C9">
        <w:t xml:space="preserve"> </w:t>
      </w:r>
      <w:r w:rsidR="003D33C9">
        <w:t>της, απονέμοντας σ</w:t>
      </w:r>
      <w:r w:rsidR="003D33C9">
        <w:t xml:space="preserve">το Δήμαρχο </w:t>
      </w:r>
      <w:proofErr w:type="spellStart"/>
      <w:r w:rsidR="003D33C9">
        <w:t>Μινώα</w:t>
      </w:r>
      <w:proofErr w:type="spellEnd"/>
      <w:r w:rsidR="003D33C9">
        <w:t xml:space="preserve"> Πεδιάδας</w:t>
      </w:r>
      <w:r w:rsidR="00315621">
        <w:t xml:space="preserve"> </w:t>
      </w:r>
      <w:r w:rsidR="003D33C9">
        <w:t xml:space="preserve">Βασίλη </w:t>
      </w:r>
      <w:proofErr w:type="spellStart"/>
      <w:r w:rsidR="003D33C9">
        <w:t>Κεγκέρογλου</w:t>
      </w:r>
      <w:proofErr w:type="spellEnd"/>
      <w:r w:rsidR="003D33C9">
        <w:t xml:space="preserve">, τιμητική πλακέτα, καθώς και μια αναμνηστική κορνίζα με τη φανέλα της ομάδας </w:t>
      </w:r>
      <w:r w:rsidR="00D35666">
        <w:t xml:space="preserve">και </w:t>
      </w:r>
      <w:r w:rsidR="003D33C9">
        <w:t xml:space="preserve">τις </w:t>
      </w:r>
      <w:r w:rsidR="003D33C9">
        <w:t>υπογραφές όλων των παικτών.</w:t>
      </w:r>
      <w:r w:rsidR="003D33C9">
        <w:t xml:space="preserve"> </w:t>
      </w:r>
      <w:r w:rsidR="00461314" w:rsidRPr="00461314">
        <w:t xml:space="preserve">Την τιμητική πλακέτα παρέδωσε ο </w:t>
      </w:r>
      <w:proofErr w:type="spellStart"/>
      <w:r w:rsidR="00461314" w:rsidRPr="00461314">
        <w:t>Aντι</w:t>
      </w:r>
      <w:r w:rsidR="00063E74">
        <w:t>π</w:t>
      </w:r>
      <w:r w:rsidR="00461314" w:rsidRPr="00461314">
        <w:t>εριφερειάρχης</w:t>
      </w:r>
      <w:proofErr w:type="spellEnd"/>
      <w:r w:rsidR="00461314" w:rsidRPr="00461314">
        <w:t xml:space="preserve"> Νίκος </w:t>
      </w:r>
      <w:proofErr w:type="spellStart"/>
      <w:r w:rsidR="00461314" w:rsidRPr="00461314">
        <w:t>Συριγωνάκης</w:t>
      </w:r>
      <w:proofErr w:type="spellEnd"/>
      <w:r w:rsidR="00484499">
        <w:t xml:space="preserve"> </w:t>
      </w:r>
      <w:r w:rsidR="00461314" w:rsidRPr="00461314">
        <w:t xml:space="preserve">και την φανέλα της ομάδας ο </w:t>
      </w:r>
      <w:r w:rsidR="00484499">
        <w:t>Π</w:t>
      </w:r>
      <w:r w:rsidR="00461314" w:rsidRPr="00461314">
        <w:t xml:space="preserve">ρόεδρος της Αναγέννησης Μανώλης </w:t>
      </w:r>
      <w:proofErr w:type="spellStart"/>
      <w:r w:rsidR="00461314" w:rsidRPr="00461314">
        <w:t>Μαραγκάκης</w:t>
      </w:r>
      <w:proofErr w:type="spellEnd"/>
      <w:r w:rsidR="00461314" w:rsidRPr="00461314">
        <w:t>.</w:t>
      </w:r>
      <w:r w:rsidR="00461314" w:rsidRPr="00461314">
        <w:t xml:space="preserve"> </w:t>
      </w:r>
      <w:r w:rsidR="003D33C9">
        <w:t xml:space="preserve">Επίσης, </w:t>
      </w:r>
      <w:r w:rsidR="003D33C9">
        <w:t xml:space="preserve">τιμήθηκε ο Φάνης Χριστοδούλου, μία από τις σπουδαιότερες προσωπικότητες του ελληνικού μπάσκετ, με μακρά και σημαντική διαδρομή στον Πανιώνιο και την Εθνική Ελλάδας, με κορυφαία στιγμή την κατάκτηση του Ευρωμπάσκετ το 1987. Την τιμητική πλακέτα στον αγαπημένο «Μπέμπη» του ελληνικού μπάσκετ </w:t>
      </w:r>
      <w:r w:rsidR="00D35666">
        <w:t xml:space="preserve">απένειμε </w:t>
      </w:r>
      <w:r w:rsidR="003D33C9">
        <w:t xml:space="preserve">ο Δήμαρχος </w:t>
      </w:r>
      <w:proofErr w:type="spellStart"/>
      <w:r w:rsidR="003D33C9">
        <w:t>Μινώα</w:t>
      </w:r>
      <w:proofErr w:type="spellEnd"/>
      <w:r w:rsidR="003D33C9">
        <w:t xml:space="preserve"> Πεδιάδας, Βασίλης </w:t>
      </w:r>
      <w:proofErr w:type="spellStart"/>
      <w:r w:rsidR="003D33C9">
        <w:t>Κεγκέρογλου</w:t>
      </w:r>
      <w:proofErr w:type="spellEnd"/>
      <w:r w:rsidR="003D33C9">
        <w:t>.</w:t>
      </w:r>
    </w:p>
    <w:p w14:paraId="0878100A" w14:textId="77777777" w:rsidR="003D33C9" w:rsidRDefault="003D33C9" w:rsidP="003D33C9">
      <w:pPr>
        <w:spacing w:after="0" w:line="240" w:lineRule="auto"/>
        <w:jc w:val="both"/>
      </w:pPr>
    </w:p>
    <w:p w14:paraId="4DA0BA97" w14:textId="722D8BA7" w:rsidR="003D33C9" w:rsidRDefault="003D33C9" w:rsidP="003D33C9">
      <w:pPr>
        <w:spacing w:after="0" w:line="240" w:lineRule="auto"/>
        <w:jc w:val="both"/>
      </w:pPr>
      <w:r>
        <w:t xml:space="preserve">«Θέλω να συγχαρώ θερμά την Αναγέννηση </w:t>
      </w:r>
      <w:proofErr w:type="spellStart"/>
      <w:r>
        <w:t>Αρκαλοχωρίου</w:t>
      </w:r>
      <w:proofErr w:type="spellEnd"/>
      <w:r w:rsidR="00365C81">
        <w:t xml:space="preserve">, το προπονητικό τιμ, τη διοίκηση και </w:t>
      </w:r>
      <w:r>
        <w:t>τους αθλητές</w:t>
      </w:r>
      <w:r w:rsidR="00365C81">
        <w:t xml:space="preserve"> </w:t>
      </w:r>
      <w:r w:rsidR="00365C81">
        <w:t>για το πάθος και την προσπάθεια που κατέβαλαν σε έναν πολύ σημαντικό αγώνα απέναντι σε έναν ιστορικό αντίπαλο, όπως ο Πανιώνιος</w:t>
      </w:r>
      <w:r>
        <w:t>. Η ομάδα απέδειξε ότι διαθέτει ψυχή, δυναμική και ισχυρούς δεσμούς με τον κόσμο της, ο οποίος στάθηκε στο πλευρό της και γέμισε το γήπεδο με την παρουσία και τη φωνή του.</w:t>
      </w:r>
      <w:r w:rsidR="00D35666">
        <w:t xml:space="preserve"> </w:t>
      </w:r>
      <w:r>
        <w:t>Η επιστροφή της Αναγέννησης στη φυσική της έδρα αποτελεί μια ιστορική στιγμή για τον σύλλογο και</w:t>
      </w:r>
      <w:r w:rsidR="00365C81">
        <w:t xml:space="preserve"> </w:t>
      </w:r>
      <w:r>
        <w:t>τον τόπο μας</w:t>
      </w:r>
      <w:r>
        <w:t xml:space="preserve">. Το αναβαθμισμένο Κλειστό Γυμναστήριο, με τις νέες κερκίδες και τις βελτιωμένες δυνατότητες φιλοξενίας, αποτελεί ένα πραγματικό κόσμημα για το Δήμο μας, προσφέροντας σύγχρονες υποδομές στους αθλητές και στους συμπολίτες </w:t>
      </w:r>
      <w:r>
        <w:t xml:space="preserve">μας </w:t>
      </w:r>
      <w:r>
        <w:t>και μπορεί να προσφέρει ακόμη περισσότερες ευκαιρίες στη νεολαία, στους αθλητές και στα αθλητικά σωματεία της περιοχής.</w:t>
      </w:r>
      <w:r w:rsidRPr="003D33C9">
        <w:t xml:space="preserve"> </w:t>
      </w:r>
      <w:r>
        <w:t xml:space="preserve">Ως Δημοτική Αρχή, παραμένουμε σταθερά και αδιάλειπτα στο πλευρό της Αναγέννησης αλλά και συνολικά του τοπικού αθλητισμού, επενδύοντας στη νεολαία και στις αθλητικές υποδομές της περιοχής </w:t>
      </w:r>
      <w:r>
        <w:t xml:space="preserve">μας». </w:t>
      </w:r>
    </w:p>
    <w:p w14:paraId="2A231337" w14:textId="77777777" w:rsidR="003D33C9" w:rsidRDefault="003D33C9" w:rsidP="003D33C9">
      <w:pPr>
        <w:spacing w:after="0" w:line="240" w:lineRule="auto"/>
        <w:jc w:val="both"/>
      </w:pPr>
    </w:p>
    <w:p w14:paraId="45E88EF2" w14:textId="77777777" w:rsidR="003D33C9" w:rsidRDefault="003D33C9" w:rsidP="003D33C9">
      <w:pPr>
        <w:spacing w:after="0" w:line="240" w:lineRule="auto"/>
        <w:jc w:val="both"/>
      </w:pPr>
    </w:p>
    <w:p w14:paraId="187F3CEC" w14:textId="221AB2C5" w:rsidR="00597BF8" w:rsidRPr="000B0608" w:rsidRDefault="00597BF8" w:rsidP="003D33C9">
      <w:pPr>
        <w:spacing w:after="0" w:line="240" w:lineRule="auto"/>
        <w:jc w:val="both"/>
      </w:pPr>
    </w:p>
    <w:sectPr w:rsidR="00597BF8" w:rsidRPr="000B060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0248" w14:textId="77777777" w:rsidR="00366FCC" w:rsidRDefault="00366FCC" w:rsidP="00823EAD">
      <w:pPr>
        <w:spacing w:after="0" w:line="240" w:lineRule="auto"/>
      </w:pPr>
      <w:r>
        <w:separator/>
      </w:r>
    </w:p>
  </w:endnote>
  <w:endnote w:type="continuationSeparator" w:id="0">
    <w:p w14:paraId="6697CF3D" w14:textId="77777777" w:rsidR="00366FCC" w:rsidRDefault="00366FCC"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F51E5" w14:textId="77777777" w:rsidR="00366FCC" w:rsidRDefault="00366FCC" w:rsidP="00823EAD">
      <w:pPr>
        <w:spacing w:after="0" w:line="240" w:lineRule="auto"/>
      </w:pPr>
      <w:r>
        <w:separator/>
      </w:r>
    </w:p>
  </w:footnote>
  <w:footnote w:type="continuationSeparator" w:id="0">
    <w:p w14:paraId="4058DC22" w14:textId="77777777" w:rsidR="00366FCC" w:rsidRDefault="00366FCC"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63E74"/>
    <w:rsid w:val="000A733B"/>
    <w:rsid w:val="000B0608"/>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C5127"/>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E5C9A"/>
    <w:rsid w:val="002F7002"/>
    <w:rsid w:val="00301083"/>
    <w:rsid w:val="00305DAF"/>
    <w:rsid w:val="00315621"/>
    <w:rsid w:val="003219B5"/>
    <w:rsid w:val="00324E2E"/>
    <w:rsid w:val="00334789"/>
    <w:rsid w:val="00343B2A"/>
    <w:rsid w:val="00365C81"/>
    <w:rsid w:val="00366FCC"/>
    <w:rsid w:val="003770ED"/>
    <w:rsid w:val="00380331"/>
    <w:rsid w:val="0038422C"/>
    <w:rsid w:val="003B30BA"/>
    <w:rsid w:val="003C166C"/>
    <w:rsid w:val="003C5492"/>
    <w:rsid w:val="003D33C9"/>
    <w:rsid w:val="00403925"/>
    <w:rsid w:val="00407A52"/>
    <w:rsid w:val="00420869"/>
    <w:rsid w:val="00423A20"/>
    <w:rsid w:val="00423ED6"/>
    <w:rsid w:val="0044530E"/>
    <w:rsid w:val="00461314"/>
    <w:rsid w:val="00474FD8"/>
    <w:rsid w:val="00484499"/>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62B53"/>
    <w:rsid w:val="00670489"/>
    <w:rsid w:val="006735BF"/>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65AED"/>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7310B"/>
    <w:rsid w:val="00A90FD5"/>
    <w:rsid w:val="00A93573"/>
    <w:rsid w:val="00A96DD1"/>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96872"/>
    <w:rsid w:val="00BC2CA8"/>
    <w:rsid w:val="00BD3979"/>
    <w:rsid w:val="00BF7643"/>
    <w:rsid w:val="00C22597"/>
    <w:rsid w:val="00C31464"/>
    <w:rsid w:val="00C35771"/>
    <w:rsid w:val="00C77F32"/>
    <w:rsid w:val="00C93D18"/>
    <w:rsid w:val="00CA58EF"/>
    <w:rsid w:val="00CA670D"/>
    <w:rsid w:val="00CA6E7D"/>
    <w:rsid w:val="00CD2B5B"/>
    <w:rsid w:val="00CD3404"/>
    <w:rsid w:val="00CD54C6"/>
    <w:rsid w:val="00CE067D"/>
    <w:rsid w:val="00CE1A18"/>
    <w:rsid w:val="00CE3EEC"/>
    <w:rsid w:val="00CF1ABA"/>
    <w:rsid w:val="00D02920"/>
    <w:rsid w:val="00D100E4"/>
    <w:rsid w:val="00D12F62"/>
    <w:rsid w:val="00D17E3B"/>
    <w:rsid w:val="00D34CB6"/>
    <w:rsid w:val="00D35666"/>
    <w:rsid w:val="00D53D2C"/>
    <w:rsid w:val="00D674A0"/>
    <w:rsid w:val="00D67FF3"/>
    <w:rsid w:val="00D80A8E"/>
    <w:rsid w:val="00D949B3"/>
    <w:rsid w:val="00DA2FF6"/>
    <w:rsid w:val="00DA6D03"/>
    <w:rsid w:val="00DC37DC"/>
    <w:rsid w:val="00DF207A"/>
    <w:rsid w:val="00E170F7"/>
    <w:rsid w:val="00E200F6"/>
    <w:rsid w:val="00E23492"/>
    <w:rsid w:val="00E3118F"/>
    <w:rsid w:val="00E40B56"/>
    <w:rsid w:val="00E41C64"/>
    <w:rsid w:val="00E60C4D"/>
    <w:rsid w:val="00E638FF"/>
    <w:rsid w:val="00E63FF7"/>
    <w:rsid w:val="00E65B52"/>
    <w:rsid w:val="00EB2755"/>
    <w:rsid w:val="00EB2A9B"/>
    <w:rsid w:val="00EB417E"/>
    <w:rsid w:val="00EB64D1"/>
    <w:rsid w:val="00EB70A3"/>
    <w:rsid w:val="00EC7136"/>
    <w:rsid w:val="00ED05B4"/>
    <w:rsid w:val="00EE290A"/>
    <w:rsid w:val="00EF404A"/>
    <w:rsid w:val="00F073F9"/>
    <w:rsid w:val="00F32BD4"/>
    <w:rsid w:val="00F73C47"/>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11</TotalTime>
  <Pages>1</Pages>
  <Words>497</Words>
  <Characters>2685</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3176</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2026-10-22T09:47:00Z</dcterms:created>
  <dcterms:modified xsi:type="dcterms:W3CDTF">2026-10-22T09:47:00Z</dcterms:modified>
</cp:coreProperties>
</file>