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724AEE6D"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013810">
        <w:rPr>
          <w:rFonts w:ascii="Calibri" w:hAnsi="Calibri" w:cs="Calibri"/>
        </w:rPr>
        <w:t>2</w:t>
      </w:r>
      <w:r w:rsidR="00F654D7">
        <w:rPr>
          <w:rFonts w:ascii="Calibri" w:hAnsi="Calibri" w:cs="Calibri"/>
        </w:rPr>
        <w:t>0</w:t>
      </w:r>
      <w:r w:rsidR="004A7D21">
        <w:rPr>
          <w:rFonts w:ascii="Calibri" w:hAnsi="Calibri" w:cs="Calibri"/>
        </w:rPr>
        <w:t>/</w:t>
      </w:r>
      <w:r w:rsidR="00823EAD">
        <w:rPr>
          <w:rFonts w:ascii="Calibri" w:hAnsi="Calibri" w:cs="Calibri"/>
        </w:rPr>
        <w:t xml:space="preserve"> </w:t>
      </w:r>
      <w:r w:rsidR="00F654D7">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679EB28" w14:textId="0D591B32" w:rsidR="00835507" w:rsidRPr="00F654D7" w:rsidRDefault="00823EAD" w:rsidP="00F654D7">
      <w:pPr>
        <w:spacing w:after="0" w:line="240" w:lineRule="auto"/>
        <w:jc w:val="center"/>
        <w:rPr>
          <w:b/>
          <w:sz w:val="28"/>
        </w:rPr>
      </w:pPr>
      <w:r>
        <w:rPr>
          <w:b/>
          <w:sz w:val="28"/>
        </w:rPr>
        <w:t>ΔΕΛΤΙΟ ΤΥΠΟΥ</w:t>
      </w:r>
    </w:p>
    <w:p w14:paraId="5BF724F8" w14:textId="77777777" w:rsidR="00F654D7" w:rsidRDefault="00F654D7" w:rsidP="00F654D7">
      <w:pPr>
        <w:spacing w:after="0" w:line="240" w:lineRule="auto"/>
        <w:jc w:val="both"/>
      </w:pPr>
    </w:p>
    <w:p w14:paraId="335232D5" w14:textId="77777777" w:rsidR="00F654D7" w:rsidRPr="00F654D7" w:rsidRDefault="00F654D7" w:rsidP="00F654D7">
      <w:pPr>
        <w:spacing w:after="0" w:line="240" w:lineRule="auto"/>
        <w:jc w:val="center"/>
        <w:rPr>
          <w:b/>
          <w:bCs/>
        </w:rPr>
      </w:pPr>
      <w:r w:rsidRPr="00F654D7">
        <w:rPr>
          <w:b/>
          <w:bCs/>
        </w:rPr>
        <w:t xml:space="preserve">Το πρόγραμμα εορτασμού της Εθνικής Επετείου της 28ης Οκτωβρίου 1940 στο Δήμο </w:t>
      </w:r>
      <w:proofErr w:type="spellStart"/>
      <w:r w:rsidRPr="00F654D7">
        <w:rPr>
          <w:b/>
          <w:bCs/>
        </w:rPr>
        <w:t>Μινώα</w:t>
      </w:r>
      <w:proofErr w:type="spellEnd"/>
      <w:r w:rsidRPr="00F654D7">
        <w:rPr>
          <w:b/>
          <w:bCs/>
        </w:rPr>
        <w:t xml:space="preserve"> Πεδιάδας</w:t>
      </w:r>
    </w:p>
    <w:p w14:paraId="7374EF11" w14:textId="77777777" w:rsidR="00F654D7" w:rsidRDefault="00F654D7" w:rsidP="00F654D7">
      <w:pPr>
        <w:spacing w:after="0" w:line="240" w:lineRule="auto"/>
        <w:jc w:val="both"/>
      </w:pPr>
    </w:p>
    <w:p w14:paraId="077BE411" w14:textId="677BA440" w:rsidR="00F654D7" w:rsidRDefault="00F654D7" w:rsidP="00F654D7">
      <w:pPr>
        <w:spacing w:after="0" w:line="240" w:lineRule="auto"/>
        <w:jc w:val="both"/>
      </w:pPr>
      <w:r>
        <w:t xml:space="preserve">Με τον πρέποντα σεβασμό, θα εορταστεί και φέτος, η Εθνική Επέτειος της 28ης Οκτωβρίου 1940, στο Δήμο </w:t>
      </w:r>
      <w:proofErr w:type="spellStart"/>
      <w:r>
        <w:t>Μινώα</w:t>
      </w:r>
      <w:proofErr w:type="spellEnd"/>
      <w:r>
        <w:t xml:space="preserve"> Πεδιάδας.</w:t>
      </w:r>
      <w:r>
        <w:t xml:space="preserve"> </w:t>
      </w:r>
      <w:r>
        <w:t xml:space="preserve">Η Δημοτική Αρχή του Δήμου </w:t>
      </w:r>
      <w:proofErr w:type="spellStart"/>
      <w:r>
        <w:t>Μινώα</w:t>
      </w:r>
      <w:proofErr w:type="spellEnd"/>
      <w:r>
        <w:t xml:space="preserve"> Πεδιάδας, καλεί τους δημότες και τους επισκέπτες να αποδώσουν φόρο τιμής και ευγνωμοσύνης, στους ηρωικούς προγόνους μας που με αυτοθυσία αγωνίστηκαν για μια ελεύθερη Ελλάδα και να τιμήσουν με την παρουσία τους τις εκδηλώσεις του Δήμου, στις τρεις Δημοτικές Ενότητες </w:t>
      </w:r>
      <w:proofErr w:type="spellStart"/>
      <w:r>
        <w:t>Θραψανού</w:t>
      </w:r>
      <w:proofErr w:type="spellEnd"/>
      <w:r>
        <w:t xml:space="preserve">, </w:t>
      </w:r>
      <w:proofErr w:type="spellStart"/>
      <w:r>
        <w:t>Αρκαλοχωρίου</w:t>
      </w:r>
      <w:proofErr w:type="spellEnd"/>
      <w:r>
        <w:t xml:space="preserve">, </w:t>
      </w:r>
      <w:proofErr w:type="spellStart"/>
      <w:r>
        <w:t>Καστελλίου</w:t>
      </w:r>
      <w:proofErr w:type="spellEnd"/>
      <w:r>
        <w:t xml:space="preserve">, του Δήμου </w:t>
      </w:r>
      <w:proofErr w:type="spellStart"/>
      <w:r>
        <w:t>Μινώα</w:t>
      </w:r>
      <w:proofErr w:type="spellEnd"/>
      <w:r>
        <w:t xml:space="preserve"> Πεδιάδας, την Τ</w:t>
      </w:r>
      <w:r>
        <w:t>ετάρτη</w:t>
      </w:r>
      <w:r>
        <w:t xml:space="preserve"> 28 Οκτωβρίου 202</w:t>
      </w:r>
      <w:r>
        <w:t>6</w:t>
      </w:r>
      <w:r>
        <w:t>, οι οποίες σύμφωνα με το πρόγραμμα διεξάγονται ως εξής:</w:t>
      </w:r>
    </w:p>
    <w:p w14:paraId="5DF0CA11" w14:textId="77777777" w:rsidR="00F654D7" w:rsidRDefault="00F654D7" w:rsidP="00F654D7">
      <w:pPr>
        <w:spacing w:after="0" w:line="240" w:lineRule="auto"/>
        <w:jc w:val="both"/>
      </w:pPr>
    </w:p>
    <w:p w14:paraId="7984DECA" w14:textId="77777777" w:rsidR="00F654D7" w:rsidRPr="00F654D7" w:rsidRDefault="00F654D7" w:rsidP="00F654D7">
      <w:pPr>
        <w:spacing w:after="0" w:line="240" w:lineRule="auto"/>
        <w:jc w:val="both"/>
        <w:rPr>
          <w:b/>
          <w:bCs/>
        </w:rPr>
      </w:pPr>
      <w:r w:rsidRPr="00F654D7">
        <w:rPr>
          <w:b/>
          <w:bCs/>
        </w:rPr>
        <w:t>ΤΕΤΑΡΤΗ 28 ΟΚΤΩΒΡΙΟΥ 2026</w:t>
      </w:r>
    </w:p>
    <w:p w14:paraId="7963EBCF" w14:textId="77777777" w:rsidR="00F654D7" w:rsidRDefault="00F654D7" w:rsidP="00F654D7">
      <w:pPr>
        <w:spacing w:after="0" w:line="240" w:lineRule="auto"/>
        <w:jc w:val="both"/>
      </w:pPr>
    </w:p>
    <w:p w14:paraId="095A4AEE" w14:textId="77777777" w:rsidR="00F654D7" w:rsidRPr="00F654D7" w:rsidRDefault="00F654D7" w:rsidP="00F654D7">
      <w:pPr>
        <w:spacing w:after="0" w:line="240" w:lineRule="auto"/>
        <w:jc w:val="both"/>
        <w:rPr>
          <w:b/>
          <w:bCs/>
        </w:rPr>
      </w:pPr>
      <w:r w:rsidRPr="00F654D7">
        <w:rPr>
          <w:b/>
          <w:bCs/>
        </w:rPr>
        <w:t xml:space="preserve">Ώρα 7:00 π.μ. </w:t>
      </w:r>
    </w:p>
    <w:p w14:paraId="67F94122" w14:textId="77777777" w:rsidR="00F654D7" w:rsidRDefault="00F654D7" w:rsidP="00F654D7">
      <w:pPr>
        <w:spacing w:after="0" w:line="240" w:lineRule="auto"/>
        <w:jc w:val="both"/>
      </w:pPr>
      <w:r>
        <w:t>Οι καμπάνες των εκκλησιών σε όλες τις  Δημοτικές  Ενότητες θα σημάνουν χαρμόσυνα.</w:t>
      </w:r>
    </w:p>
    <w:p w14:paraId="6044A9CA" w14:textId="77777777" w:rsidR="00F654D7" w:rsidRDefault="00F654D7" w:rsidP="00F654D7">
      <w:pPr>
        <w:spacing w:after="0" w:line="240" w:lineRule="auto"/>
        <w:jc w:val="both"/>
      </w:pPr>
      <w:r>
        <w:t>Ώρα 8:00 π.μ.</w:t>
      </w:r>
    </w:p>
    <w:p w14:paraId="45328E90" w14:textId="77777777" w:rsidR="00F654D7" w:rsidRDefault="00F654D7" w:rsidP="00F654D7">
      <w:pPr>
        <w:spacing w:after="0" w:line="240" w:lineRule="auto"/>
        <w:jc w:val="both"/>
      </w:pPr>
      <w:r>
        <w:t xml:space="preserve">Επίσημη Έπαρση της Σημαίας  στα  Δημοτικά  Καταστήματα  </w:t>
      </w:r>
      <w:proofErr w:type="spellStart"/>
      <w:r>
        <w:t>Καστελλίου</w:t>
      </w:r>
      <w:proofErr w:type="spellEnd"/>
      <w:r>
        <w:t xml:space="preserve">, </w:t>
      </w:r>
      <w:proofErr w:type="spellStart"/>
      <w:r>
        <w:t>Αρκαλοχωρίου</w:t>
      </w:r>
      <w:proofErr w:type="spellEnd"/>
      <w:r>
        <w:t xml:space="preserve">  και  </w:t>
      </w:r>
      <w:proofErr w:type="spellStart"/>
      <w:r>
        <w:t>Θραψανού</w:t>
      </w:r>
      <w:proofErr w:type="spellEnd"/>
      <w:r>
        <w:t>.</w:t>
      </w:r>
    </w:p>
    <w:p w14:paraId="3F93FE88" w14:textId="77777777" w:rsidR="00F654D7" w:rsidRDefault="00F654D7" w:rsidP="00F654D7">
      <w:pPr>
        <w:spacing w:after="0" w:line="240" w:lineRule="auto"/>
        <w:jc w:val="both"/>
      </w:pPr>
    </w:p>
    <w:p w14:paraId="159494B3" w14:textId="14395472" w:rsidR="00F654D7" w:rsidRPr="00F654D7" w:rsidRDefault="00F654D7" w:rsidP="00F654D7">
      <w:pPr>
        <w:spacing w:after="0" w:line="240" w:lineRule="auto"/>
        <w:jc w:val="both"/>
        <w:rPr>
          <w:b/>
          <w:bCs/>
        </w:rPr>
      </w:pPr>
      <w:r w:rsidRPr="00F654D7">
        <w:rPr>
          <w:b/>
          <w:bCs/>
        </w:rPr>
        <w:t xml:space="preserve">Δημοτική Ενότητα </w:t>
      </w:r>
      <w:proofErr w:type="spellStart"/>
      <w:r w:rsidRPr="00F654D7">
        <w:rPr>
          <w:b/>
          <w:bCs/>
        </w:rPr>
        <w:t>Καστελλίου</w:t>
      </w:r>
      <w:proofErr w:type="spellEnd"/>
      <w:r w:rsidRPr="00F654D7">
        <w:rPr>
          <w:b/>
          <w:bCs/>
        </w:rPr>
        <w:t>:</w:t>
      </w:r>
    </w:p>
    <w:p w14:paraId="1F2E1E95" w14:textId="77777777" w:rsidR="00F654D7" w:rsidRDefault="00F654D7" w:rsidP="00F654D7">
      <w:pPr>
        <w:spacing w:after="0" w:line="240" w:lineRule="auto"/>
        <w:jc w:val="both"/>
        <w:rPr>
          <w:b/>
          <w:bCs/>
        </w:rPr>
      </w:pPr>
    </w:p>
    <w:p w14:paraId="00194929" w14:textId="09C329FA" w:rsidR="00F654D7" w:rsidRPr="00F654D7" w:rsidRDefault="00F654D7" w:rsidP="00F654D7">
      <w:pPr>
        <w:spacing w:after="0" w:line="240" w:lineRule="auto"/>
        <w:jc w:val="both"/>
        <w:rPr>
          <w:b/>
          <w:bCs/>
        </w:rPr>
      </w:pPr>
      <w:r w:rsidRPr="00F654D7">
        <w:rPr>
          <w:b/>
          <w:bCs/>
        </w:rPr>
        <w:t xml:space="preserve">Ώρα 08:45 π.μ. </w:t>
      </w:r>
    </w:p>
    <w:p w14:paraId="6FFCD720" w14:textId="77777777" w:rsidR="00F654D7" w:rsidRDefault="00F654D7" w:rsidP="00F654D7">
      <w:pPr>
        <w:spacing w:after="0" w:line="240" w:lineRule="auto"/>
        <w:jc w:val="both"/>
      </w:pPr>
      <w:r>
        <w:t xml:space="preserve">Επίσημη Δοξολογία στον Ιερό Ναό Αγίου Γεωργίου στο </w:t>
      </w:r>
      <w:proofErr w:type="spellStart"/>
      <w:r>
        <w:t>Καστέλλι</w:t>
      </w:r>
      <w:proofErr w:type="spellEnd"/>
      <w:r>
        <w:t xml:space="preserve">.  Τον πανηγυρικό της ημέρας  θα εκφωνήσει, η εκπαιδευτικός του Δημοτικού Σχολείου </w:t>
      </w:r>
      <w:proofErr w:type="spellStart"/>
      <w:r>
        <w:t>Καστελλίου</w:t>
      </w:r>
      <w:proofErr w:type="spellEnd"/>
      <w:r>
        <w:t xml:space="preserve"> κα. </w:t>
      </w:r>
      <w:proofErr w:type="spellStart"/>
      <w:r>
        <w:t>Σαμωνάκη</w:t>
      </w:r>
      <w:proofErr w:type="spellEnd"/>
      <w:r>
        <w:t xml:space="preserve"> Μαρία.</w:t>
      </w:r>
    </w:p>
    <w:p w14:paraId="51D5E21B" w14:textId="77777777" w:rsidR="00F654D7" w:rsidRDefault="00F654D7" w:rsidP="00F654D7">
      <w:pPr>
        <w:spacing w:after="0" w:line="240" w:lineRule="auto"/>
        <w:jc w:val="both"/>
      </w:pPr>
    </w:p>
    <w:p w14:paraId="15500CD7" w14:textId="77777777" w:rsidR="00F654D7" w:rsidRPr="00F654D7" w:rsidRDefault="00F654D7" w:rsidP="00F654D7">
      <w:pPr>
        <w:spacing w:after="0" w:line="240" w:lineRule="auto"/>
        <w:jc w:val="both"/>
        <w:rPr>
          <w:b/>
          <w:bCs/>
        </w:rPr>
      </w:pPr>
      <w:r w:rsidRPr="00F654D7">
        <w:rPr>
          <w:b/>
          <w:bCs/>
        </w:rPr>
        <w:t>Ώρα 09:30 π.μ.</w:t>
      </w:r>
    </w:p>
    <w:p w14:paraId="3B093E37" w14:textId="77777777" w:rsidR="00F654D7" w:rsidRDefault="00F654D7" w:rsidP="00F654D7">
      <w:pPr>
        <w:spacing w:after="0" w:line="240" w:lineRule="auto"/>
        <w:jc w:val="both"/>
      </w:pPr>
      <w:r>
        <w:t xml:space="preserve">Τελετή στο  Ηρώο  Πεσόντων  στο  </w:t>
      </w:r>
      <w:proofErr w:type="spellStart"/>
      <w:r>
        <w:t>Καστέλλι</w:t>
      </w:r>
      <w:proofErr w:type="spellEnd"/>
      <w:r>
        <w:t xml:space="preserve">   (Τελετάρχης: </w:t>
      </w:r>
      <w:proofErr w:type="spellStart"/>
      <w:r>
        <w:t>Μαραυγάκης</w:t>
      </w:r>
      <w:proofErr w:type="spellEnd"/>
      <w:r>
        <w:t xml:space="preserve"> Αναστάσιος) .</w:t>
      </w:r>
    </w:p>
    <w:p w14:paraId="6CA4A0F7" w14:textId="77777777" w:rsidR="00F654D7" w:rsidRDefault="00F654D7" w:rsidP="00F654D7">
      <w:pPr>
        <w:spacing w:after="0" w:line="240" w:lineRule="auto"/>
        <w:jc w:val="both"/>
      </w:pPr>
      <w:r>
        <w:t> Επιμνημόσυνη δέηση</w:t>
      </w:r>
    </w:p>
    <w:p w14:paraId="02C00D89" w14:textId="77777777" w:rsidR="00F654D7" w:rsidRDefault="00F654D7" w:rsidP="00F654D7">
      <w:pPr>
        <w:spacing w:after="0" w:line="240" w:lineRule="auto"/>
        <w:jc w:val="both"/>
      </w:pPr>
      <w:r>
        <w:t> Κατάθεση Στεφάνων από τους:</w:t>
      </w:r>
    </w:p>
    <w:p w14:paraId="1CD3E02B" w14:textId="77777777" w:rsidR="00F654D7" w:rsidRDefault="00F654D7" w:rsidP="00F654D7">
      <w:pPr>
        <w:spacing w:after="0" w:line="240" w:lineRule="auto"/>
        <w:jc w:val="both"/>
      </w:pPr>
      <w:r>
        <w:t xml:space="preserve">- Εκπρόσωπο Κυβέρνησης </w:t>
      </w:r>
    </w:p>
    <w:p w14:paraId="074B8939" w14:textId="77777777" w:rsidR="00F654D7" w:rsidRDefault="00F654D7" w:rsidP="00F654D7">
      <w:pPr>
        <w:spacing w:after="0" w:line="240" w:lineRule="auto"/>
        <w:jc w:val="both"/>
      </w:pPr>
      <w:r>
        <w:t>- Εκπρόσωπο/</w:t>
      </w:r>
      <w:proofErr w:type="spellStart"/>
      <w:r>
        <w:t>ους</w:t>
      </w:r>
      <w:proofErr w:type="spellEnd"/>
      <w:r>
        <w:t xml:space="preserve"> της Βουλής των Ελλήνων</w:t>
      </w:r>
    </w:p>
    <w:p w14:paraId="77DC11A4" w14:textId="77777777" w:rsidR="00F654D7" w:rsidRDefault="00F654D7" w:rsidP="00F654D7">
      <w:pPr>
        <w:spacing w:after="0" w:line="240" w:lineRule="auto"/>
        <w:jc w:val="both"/>
      </w:pPr>
      <w:r>
        <w:t>- Εκπρόσωπο της Περιφέρειας</w:t>
      </w:r>
    </w:p>
    <w:p w14:paraId="509DBAC9" w14:textId="77777777" w:rsidR="00F654D7" w:rsidRDefault="00F654D7" w:rsidP="00F654D7">
      <w:pPr>
        <w:spacing w:after="0" w:line="240" w:lineRule="auto"/>
        <w:jc w:val="both"/>
      </w:pPr>
      <w:r>
        <w:t xml:space="preserve">- Δημοτική Αρχή του Δήμου  </w:t>
      </w:r>
      <w:proofErr w:type="spellStart"/>
      <w:r>
        <w:t>Μινώα</w:t>
      </w:r>
      <w:proofErr w:type="spellEnd"/>
      <w:r>
        <w:t xml:space="preserve"> Πεδιάδας </w:t>
      </w:r>
    </w:p>
    <w:p w14:paraId="4E1394C0" w14:textId="77777777" w:rsidR="00F654D7" w:rsidRDefault="00F654D7" w:rsidP="00F654D7">
      <w:pPr>
        <w:spacing w:after="0" w:line="240" w:lineRule="auto"/>
        <w:jc w:val="both"/>
      </w:pPr>
      <w:r>
        <w:t>- Εκπρόσωπο 133 Σμηναρχίας Μάχης</w:t>
      </w:r>
    </w:p>
    <w:p w14:paraId="603E5A85" w14:textId="77777777" w:rsidR="00F654D7" w:rsidRDefault="00F654D7" w:rsidP="00F654D7">
      <w:pPr>
        <w:spacing w:after="0" w:line="240" w:lineRule="auto"/>
        <w:jc w:val="both"/>
      </w:pPr>
      <w:r>
        <w:t xml:space="preserve">- Διοικητή Αστυνομικού Σταθμού </w:t>
      </w:r>
      <w:proofErr w:type="spellStart"/>
      <w:r>
        <w:t>Καστελλίου</w:t>
      </w:r>
      <w:proofErr w:type="spellEnd"/>
    </w:p>
    <w:p w14:paraId="5323992D" w14:textId="77777777" w:rsidR="00F654D7" w:rsidRDefault="00F654D7" w:rsidP="00F654D7">
      <w:pPr>
        <w:spacing w:after="0" w:line="240" w:lineRule="auto"/>
        <w:jc w:val="both"/>
      </w:pPr>
      <w:r>
        <w:t xml:space="preserve">- Πρόεδρο Συμβουλίου Κοινότητας </w:t>
      </w:r>
      <w:proofErr w:type="spellStart"/>
      <w:r>
        <w:t>Καστελλίου</w:t>
      </w:r>
      <w:proofErr w:type="spellEnd"/>
    </w:p>
    <w:p w14:paraId="17B82CAA" w14:textId="77777777" w:rsidR="00F654D7" w:rsidRDefault="00F654D7" w:rsidP="00F654D7">
      <w:pPr>
        <w:spacing w:after="0" w:line="240" w:lineRule="auto"/>
        <w:jc w:val="both"/>
      </w:pPr>
      <w:r>
        <w:t xml:space="preserve">- Εκπροσώπους αναπηρικών, </w:t>
      </w:r>
      <w:proofErr w:type="spellStart"/>
      <w:r>
        <w:t>εφεδροπολεμιστικών</w:t>
      </w:r>
      <w:proofErr w:type="spellEnd"/>
      <w:r>
        <w:t xml:space="preserve"> &amp; αντιστασιακών οργανώσεων</w:t>
      </w:r>
    </w:p>
    <w:p w14:paraId="0F963D05" w14:textId="77777777" w:rsidR="00F654D7" w:rsidRDefault="00F654D7" w:rsidP="00F654D7">
      <w:pPr>
        <w:spacing w:after="0" w:line="240" w:lineRule="auto"/>
        <w:jc w:val="both"/>
      </w:pPr>
      <w:r>
        <w:t>- Εκπρόσωπο Κοινοβουλευτικών Κομμάτων</w:t>
      </w:r>
    </w:p>
    <w:p w14:paraId="11AF9254" w14:textId="77777777" w:rsidR="00F654D7" w:rsidRDefault="00F654D7" w:rsidP="00F654D7">
      <w:pPr>
        <w:spacing w:after="0" w:line="240" w:lineRule="auto"/>
        <w:jc w:val="both"/>
      </w:pPr>
      <w:r>
        <w:t xml:space="preserve">- Εκπροσώπους Σχολείων Δευτεροβάθμιας Εκπαίδευσης </w:t>
      </w:r>
      <w:proofErr w:type="spellStart"/>
      <w:r>
        <w:t>Καστελλίου</w:t>
      </w:r>
      <w:proofErr w:type="spellEnd"/>
    </w:p>
    <w:p w14:paraId="178D6C1F" w14:textId="77777777" w:rsidR="00F654D7" w:rsidRDefault="00F654D7" w:rsidP="00F654D7">
      <w:pPr>
        <w:spacing w:after="0" w:line="240" w:lineRule="auto"/>
        <w:jc w:val="both"/>
      </w:pPr>
      <w:r>
        <w:t xml:space="preserve">- Εκπροσώπους Σχολείων Πρωτοβάθμιας  Εκπαίδευσης </w:t>
      </w:r>
      <w:proofErr w:type="spellStart"/>
      <w:r>
        <w:t>Καστελλίου</w:t>
      </w:r>
      <w:proofErr w:type="spellEnd"/>
    </w:p>
    <w:p w14:paraId="27799F4E" w14:textId="77777777" w:rsidR="00F654D7" w:rsidRDefault="00F654D7" w:rsidP="00F654D7">
      <w:pPr>
        <w:spacing w:after="0" w:line="240" w:lineRule="auto"/>
        <w:jc w:val="both"/>
      </w:pPr>
      <w:r>
        <w:t xml:space="preserve">- Εκπρόσωπο Σχολείου Δεύτερης Ευκαιρίας </w:t>
      </w:r>
      <w:proofErr w:type="spellStart"/>
      <w:r>
        <w:t>Καστελλίου</w:t>
      </w:r>
      <w:proofErr w:type="spellEnd"/>
      <w:r>
        <w:t xml:space="preserve"> </w:t>
      </w:r>
    </w:p>
    <w:p w14:paraId="7FE13618" w14:textId="77777777" w:rsidR="00F654D7" w:rsidRDefault="00F654D7" w:rsidP="00F654D7">
      <w:pPr>
        <w:spacing w:after="0" w:line="240" w:lineRule="auto"/>
        <w:jc w:val="both"/>
      </w:pPr>
      <w:r>
        <w:t xml:space="preserve">- Εκπρόσωπος 7ου Συστήματος </w:t>
      </w:r>
      <w:proofErr w:type="spellStart"/>
      <w:r>
        <w:t>Αεροπροσκόπων</w:t>
      </w:r>
      <w:proofErr w:type="spellEnd"/>
      <w:r>
        <w:t xml:space="preserve"> </w:t>
      </w:r>
      <w:proofErr w:type="spellStart"/>
      <w:r>
        <w:t>Καστελλίου</w:t>
      </w:r>
      <w:proofErr w:type="spellEnd"/>
    </w:p>
    <w:p w14:paraId="7DE530D9" w14:textId="77777777" w:rsidR="00F654D7" w:rsidRDefault="00F654D7" w:rsidP="00F654D7">
      <w:pPr>
        <w:spacing w:after="0" w:line="240" w:lineRule="auto"/>
        <w:jc w:val="both"/>
      </w:pPr>
      <w:r>
        <w:t xml:space="preserve">- Εκπρόσωπο ΚΑΠΗ </w:t>
      </w:r>
      <w:proofErr w:type="spellStart"/>
      <w:r>
        <w:t>Καστελλίου</w:t>
      </w:r>
      <w:proofErr w:type="spellEnd"/>
    </w:p>
    <w:p w14:paraId="5C8FF808" w14:textId="77777777" w:rsidR="00F654D7" w:rsidRDefault="00F654D7" w:rsidP="00F654D7">
      <w:pPr>
        <w:spacing w:after="0" w:line="240" w:lineRule="auto"/>
        <w:jc w:val="both"/>
      </w:pPr>
      <w:r>
        <w:lastRenderedPageBreak/>
        <w:t xml:space="preserve">-Εκπρόσωπο Πολιτιστικού Συλλόγου </w:t>
      </w:r>
      <w:proofErr w:type="spellStart"/>
      <w:r>
        <w:t>Καστελλίου</w:t>
      </w:r>
      <w:proofErr w:type="spellEnd"/>
    </w:p>
    <w:p w14:paraId="1A2B26D9" w14:textId="77777777" w:rsidR="00F654D7" w:rsidRDefault="00F654D7" w:rsidP="00F654D7">
      <w:pPr>
        <w:spacing w:after="0" w:line="240" w:lineRule="auto"/>
        <w:jc w:val="both"/>
      </w:pPr>
      <w:r>
        <w:t> Τήρηση ενός λεπτού σιγής στη μνήμη των νεκρών.</w:t>
      </w:r>
    </w:p>
    <w:p w14:paraId="047E0171" w14:textId="77777777" w:rsidR="00F654D7" w:rsidRDefault="00F654D7" w:rsidP="00F654D7">
      <w:pPr>
        <w:spacing w:after="0" w:line="240" w:lineRule="auto"/>
        <w:jc w:val="both"/>
      </w:pPr>
      <w:r>
        <w:t xml:space="preserve"> Εθνικός Ύμνος </w:t>
      </w:r>
    </w:p>
    <w:p w14:paraId="7109FEC6" w14:textId="77777777" w:rsidR="00F654D7" w:rsidRDefault="00F654D7" w:rsidP="00F654D7">
      <w:pPr>
        <w:spacing w:after="0" w:line="240" w:lineRule="auto"/>
        <w:jc w:val="both"/>
      </w:pPr>
    </w:p>
    <w:p w14:paraId="277FF103" w14:textId="77777777" w:rsidR="00F654D7" w:rsidRPr="00F654D7" w:rsidRDefault="00F654D7" w:rsidP="00F654D7">
      <w:pPr>
        <w:spacing w:after="0" w:line="240" w:lineRule="auto"/>
        <w:jc w:val="both"/>
        <w:rPr>
          <w:b/>
          <w:bCs/>
        </w:rPr>
      </w:pPr>
      <w:r w:rsidRPr="00F654D7">
        <w:rPr>
          <w:b/>
          <w:bCs/>
        </w:rPr>
        <w:t xml:space="preserve">Ώρα 10:00 μ.μ. </w:t>
      </w:r>
    </w:p>
    <w:p w14:paraId="724DB5F6" w14:textId="77777777" w:rsidR="00F654D7" w:rsidRPr="00F654D7" w:rsidRDefault="00F654D7" w:rsidP="00F654D7">
      <w:pPr>
        <w:spacing w:after="0" w:line="240" w:lineRule="auto"/>
        <w:jc w:val="both"/>
        <w:rPr>
          <w:b/>
          <w:bCs/>
        </w:rPr>
      </w:pPr>
      <w:r w:rsidRPr="00F654D7">
        <w:rPr>
          <w:b/>
          <w:bCs/>
        </w:rPr>
        <w:t xml:space="preserve">Παρέλαση στο </w:t>
      </w:r>
      <w:proofErr w:type="spellStart"/>
      <w:r w:rsidRPr="00F654D7">
        <w:rPr>
          <w:b/>
          <w:bCs/>
        </w:rPr>
        <w:t>Καστέλλι</w:t>
      </w:r>
      <w:proofErr w:type="spellEnd"/>
      <w:r w:rsidRPr="00F654D7">
        <w:rPr>
          <w:b/>
          <w:bCs/>
        </w:rPr>
        <w:t xml:space="preserve"> </w:t>
      </w:r>
    </w:p>
    <w:p w14:paraId="2A4A8F36" w14:textId="49D19EBA" w:rsidR="00F654D7" w:rsidRPr="00F654D7" w:rsidRDefault="00F654D7" w:rsidP="00F654D7">
      <w:pPr>
        <w:spacing w:after="0" w:line="240" w:lineRule="auto"/>
        <w:jc w:val="both"/>
      </w:pPr>
      <w:r w:rsidRPr="00F654D7">
        <w:t xml:space="preserve">Στην Παρέλαση, </w:t>
      </w:r>
      <w:proofErr w:type="spellStart"/>
      <w:r w:rsidRPr="00F654D7">
        <w:t>μετα</w:t>
      </w:r>
      <w:proofErr w:type="spellEnd"/>
      <w:r w:rsidRPr="00F654D7">
        <w:t xml:space="preserve"> από 14χρόνια, θα συμμετάσχει και Τμήμα της 133 ΣΜ, η οποία εδρεύει στο Δήμο μας</w:t>
      </w:r>
    </w:p>
    <w:p w14:paraId="0964D360" w14:textId="77777777" w:rsidR="00F654D7" w:rsidRDefault="00F654D7" w:rsidP="00F654D7">
      <w:pPr>
        <w:spacing w:after="0" w:line="240" w:lineRule="auto"/>
        <w:jc w:val="both"/>
      </w:pPr>
    </w:p>
    <w:p w14:paraId="7C0DCBA9" w14:textId="14C1FF06" w:rsidR="00F654D7" w:rsidRPr="00F654D7" w:rsidRDefault="00F654D7" w:rsidP="00F654D7">
      <w:pPr>
        <w:spacing w:after="0" w:line="240" w:lineRule="auto"/>
        <w:jc w:val="both"/>
        <w:rPr>
          <w:b/>
          <w:bCs/>
        </w:rPr>
      </w:pPr>
      <w:r w:rsidRPr="00F654D7">
        <w:rPr>
          <w:b/>
          <w:bCs/>
        </w:rPr>
        <w:t xml:space="preserve">Δημοτική Ενότητα </w:t>
      </w:r>
      <w:proofErr w:type="spellStart"/>
      <w:r w:rsidRPr="00F654D7">
        <w:rPr>
          <w:b/>
          <w:bCs/>
        </w:rPr>
        <w:t>Θραψανού</w:t>
      </w:r>
      <w:proofErr w:type="spellEnd"/>
      <w:r>
        <w:rPr>
          <w:b/>
          <w:bCs/>
        </w:rPr>
        <w:t>:</w:t>
      </w:r>
    </w:p>
    <w:p w14:paraId="181A0D3E" w14:textId="77777777" w:rsidR="00F654D7" w:rsidRDefault="00F654D7" w:rsidP="00F654D7">
      <w:pPr>
        <w:spacing w:after="0" w:line="240" w:lineRule="auto"/>
        <w:jc w:val="both"/>
        <w:rPr>
          <w:b/>
          <w:bCs/>
        </w:rPr>
      </w:pPr>
    </w:p>
    <w:p w14:paraId="384AFEAB" w14:textId="47580DE6" w:rsidR="00F654D7" w:rsidRPr="00F654D7" w:rsidRDefault="00F654D7" w:rsidP="00F654D7">
      <w:pPr>
        <w:spacing w:after="0" w:line="240" w:lineRule="auto"/>
        <w:jc w:val="both"/>
        <w:rPr>
          <w:b/>
          <w:bCs/>
        </w:rPr>
      </w:pPr>
      <w:r w:rsidRPr="00F654D7">
        <w:rPr>
          <w:b/>
          <w:bCs/>
        </w:rPr>
        <w:t xml:space="preserve">Ώρα 09.30 π.μ. </w:t>
      </w:r>
    </w:p>
    <w:p w14:paraId="3018ABBB" w14:textId="77777777" w:rsidR="00F654D7" w:rsidRDefault="00F654D7" w:rsidP="00F654D7">
      <w:pPr>
        <w:spacing w:after="0" w:line="240" w:lineRule="auto"/>
        <w:jc w:val="both"/>
      </w:pPr>
      <w:r>
        <w:t xml:space="preserve">Επίσημη Δοξολογία στον Ιερό Ναό Τιμίου Σταυρού  στο </w:t>
      </w:r>
      <w:proofErr w:type="spellStart"/>
      <w:r>
        <w:t>Θραψανό</w:t>
      </w:r>
      <w:proofErr w:type="spellEnd"/>
      <w:r>
        <w:t xml:space="preserve">. Τον πανηγυρικό της ημέρας θα εκφωνήσει, η εκπαιδευτικός του Δημοτικού Σχολείου </w:t>
      </w:r>
      <w:proofErr w:type="spellStart"/>
      <w:r>
        <w:t>Θραψανού</w:t>
      </w:r>
      <w:proofErr w:type="spellEnd"/>
      <w:r>
        <w:t xml:space="preserve">, κα. </w:t>
      </w:r>
      <w:proofErr w:type="spellStart"/>
      <w:r>
        <w:t>Κελαράκη</w:t>
      </w:r>
      <w:proofErr w:type="spellEnd"/>
      <w:r>
        <w:t xml:space="preserve"> Αικατερίνη.</w:t>
      </w:r>
    </w:p>
    <w:p w14:paraId="3D80F4F5" w14:textId="77777777" w:rsidR="00F654D7" w:rsidRDefault="00F654D7" w:rsidP="00F654D7">
      <w:pPr>
        <w:spacing w:after="0" w:line="240" w:lineRule="auto"/>
        <w:jc w:val="both"/>
      </w:pPr>
    </w:p>
    <w:p w14:paraId="1742348C" w14:textId="77777777" w:rsidR="00F654D7" w:rsidRPr="00F654D7" w:rsidRDefault="00F654D7" w:rsidP="00F654D7">
      <w:pPr>
        <w:spacing w:after="0" w:line="240" w:lineRule="auto"/>
        <w:jc w:val="both"/>
        <w:rPr>
          <w:b/>
          <w:bCs/>
        </w:rPr>
      </w:pPr>
      <w:r w:rsidRPr="00F654D7">
        <w:rPr>
          <w:b/>
          <w:bCs/>
        </w:rPr>
        <w:t xml:space="preserve">Ώρα 10.00  π.μ. </w:t>
      </w:r>
    </w:p>
    <w:p w14:paraId="61E694A8" w14:textId="77777777" w:rsidR="00F654D7" w:rsidRDefault="00F654D7" w:rsidP="00F654D7">
      <w:pPr>
        <w:spacing w:after="0" w:line="240" w:lineRule="auto"/>
        <w:jc w:val="both"/>
      </w:pPr>
      <w:r>
        <w:t xml:space="preserve">Τελετή στο Ηρώο Πεσόντων στο </w:t>
      </w:r>
      <w:proofErr w:type="spellStart"/>
      <w:r>
        <w:t>Θραψανό</w:t>
      </w:r>
      <w:proofErr w:type="spellEnd"/>
      <w:r>
        <w:t xml:space="preserve">  (Τελετάρχης: Αγγελάκη Ευαγγελία)</w:t>
      </w:r>
    </w:p>
    <w:p w14:paraId="65E1DAE7" w14:textId="77777777" w:rsidR="00F654D7" w:rsidRDefault="00F654D7" w:rsidP="00F654D7">
      <w:pPr>
        <w:spacing w:after="0" w:line="240" w:lineRule="auto"/>
        <w:jc w:val="both"/>
      </w:pPr>
      <w:r>
        <w:t> Επιμνημόσυνη δέηση</w:t>
      </w:r>
    </w:p>
    <w:p w14:paraId="2497C303" w14:textId="77777777" w:rsidR="00F654D7" w:rsidRDefault="00F654D7" w:rsidP="00F654D7">
      <w:pPr>
        <w:spacing w:after="0" w:line="240" w:lineRule="auto"/>
        <w:jc w:val="both"/>
      </w:pPr>
      <w:r>
        <w:t> Κατάθεση Στεφάνων από τους:</w:t>
      </w:r>
    </w:p>
    <w:p w14:paraId="6D20FD90" w14:textId="77777777" w:rsidR="00F654D7" w:rsidRDefault="00F654D7" w:rsidP="00F654D7">
      <w:pPr>
        <w:spacing w:after="0" w:line="240" w:lineRule="auto"/>
        <w:jc w:val="both"/>
      </w:pPr>
    </w:p>
    <w:p w14:paraId="25AC7559" w14:textId="77777777" w:rsidR="00F654D7" w:rsidRDefault="00F654D7" w:rsidP="00F654D7">
      <w:pPr>
        <w:spacing w:after="0" w:line="240" w:lineRule="auto"/>
        <w:jc w:val="both"/>
      </w:pPr>
      <w:r>
        <w:t>Εκπρόσωπο Κυβέρνησης</w:t>
      </w:r>
    </w:p>
    <w:p w14:paraId="641EB0DF" w14:textId="77777777" w:rsidR="00F654D7" w:rsidRDefault="00F654D7" w:rsidP="00F654D7">
      <w:pPr>
        <w:spacing w:after="0" w:line="240" w:lineRule="auto"/>
        <w:jc w:val="both"/>
      </w:pPr>
      <w:r>
        <w:t>- Εκπρόσωπο/</w:t>
      </w:r>
      <w:proofErr w:type="spellStart"/>
      <w:r>
        <w:t>ους</w:t>
      </w:r>
      <w:proofErr w:type="spellEnd"/>
      <w:r>
        <w:t xml:space="preserve"> της Βουλής των Ελλήνων</w:t>
      </w:r>
    </w:p>
    <w:p w14:paraId="0874372D" w14:textId="77777777" w:rsidR="00F654D7" w:rsidRDefault="00F654D7" w:rsidP="00F654D7">
      <w:pPr>
        <w:spacing w:after="0" w:line="240" w:lineRule="auto"/>
        <w:jc w:val="both"/>
      </w:pPr>
      <w:r>
        <w:t>- Εκπρόσωπο Περιφέρειας</w:t>
      </w:r>
    </w:p>
    <w:p w14:paraId="6D757CDB" w14:textId="77777777" w:rsidR="00F654D7" w:rsidRDefault="00F654D7" w:rsidP="00F654D7">
      <w:pPr>
        <w:spacing w:after="0" w:line="240" w:lineRule="auto"/>
        <w:jc w:val="both"/>
      </w:pPr>
      <w:r>
        <w:t xml:space="preserve">- Αντιδήμαρχο Δ.Ε. </w:t>
      </w:r>
      <w:proofErr w:type="spellStart"/>
      <w:r>
        <w:t>Θραψανού</w:t>
      </w:r>
      <w:proofErr w:type="spellEnd"/>
      <w:r>
        <w:t xml:space="preserve">  </w:t>
      </w:r>
    </w:p>
    <w:p w14:paraId="4F43D0A6" w14:textId="77777777" w:rsidR="00F654D7" w:rsidRDefault="00F654D7" w:rsidP="00F654D7">
      <w:pPr>
        <w:spacing w:after="0" w:line="240" w:lineRule="auto"/>
        <w:jc w:val="both"/>
      </w:pPr>
      <w:r>
        <w:t xml:space="preserve">- Πρόεδρο  Δημοτικής Κοινότητας </w:t>
      </w:r>
      <w:proofErr w:type="spellStart"/>
      <w:r>
        <w:t>Θραψανού</w:t>
      </w:r>
      <w:proofErr w:type="spellEnd"/>
    </w:p>
    <w:p w14:paraId="77A84A24" w14:textId="77777777" w:rsidR="00F654D7" w:rsidRDefault="00F654D7" w:rsidP="00F654D7">
      <w:pPr>
        <w:spacing w:after="0" w:line="240" w:lineRule="auto"/>
        <w:jc w:val="both"/>
      </w:pPr>
      <w:r>
        <w:t xml:space="preserve">- Εκπρόσωπο Δομής Κεραμικής </w:t>
      </w:r>
      <w:proofErr w:type="spellStart"/>
      <w:r>
        <w:t>Θραψανού</w:t>
      </w:r>
      <w:proofErr w:type="spellEnd"/>
      <w:r>
        <w:t xml:space="preserve"> </w:t>
      </w:r>
    </w:p>
    <w:p w14:paraId="0E313F1E" w14:textId="77777777" w:rsidR="00F654D7" w:rsidRDefault="00F654D7" w:rsidP="00F654D7">
      <w:pPr>
        <w:spacing w:after="0" w:line="240" w:lineRule="auto"/>
        <w:jc w:val="both"/>
      </w:pPr>
      <w:r>
        <w:t xml:space="preserve">- Εκπρόσωπο  Σχολείου Δευτεροβάθμιας  Εκπαίδευσης </w:t>
      </w:r>
      <w:proofErr w:type="spellStart"/>
      <w:r>
        <w:t>Θραψανού</w:t>
      </w:r>
      <w:proofErr w:type="spellEnd"/>
    </w:p>
    <w:p w14:paraId="124F1514" w14:textId="77777777" w:rsidR="00F654D7" w:rsidRDefault="00F654D7" w:rsidP="00F654D7">
      <w:pPr>
        <w:spacing w:after="0" w:line="240" w:lineRule="auto"/>
        <w:jc w:val="both"/>
      </w:pPr>
      <w:r>
        <w:t xml:space="preserve">- Εκπροσώπους Σχολείων Πρωτοβάθμιας  Εκπαίδευσης </w:t>
      </w:r>
      <w:proofErr w:type="spellStart"/>
      <w:r>
        <w:t>Θραψανού</w:t>
      </w:r>
      <w:proofErr w:type="spellEnd"/>
    </w:p>
    <w:p w14:paraId="7EE85610" w14:textId="77777777" w:rsidR="00F654D7" w:rsidRDefault="00F654D7" w:rsidP="00F654D7">
      <w:pPr>
        <w:spacing w:after="0" w:line="240" w:lineRule="auto"/>
        <w:jc w:val="both"/>
      </w:pPr>
      <w:r>
        <w:t xml:space="preserve">- Εκπρόσωπο Πολιτιστικού Συλλόγου </w:t>
      </w:r>
      <w:proofErr w:type="spellStart"/>
      <w:r>
        <w:t>Θραψανού</w:t>
      </w:r>
      <w:proofErr w:type="spellEnd"/>
    </w:p>
    <w:p w14:paraId="323A8DB0" w14:textId="77777777" w:rsidR="00F654D7" w:rsidRDefault="00F654D7" w:rsidP="00F654D7">
      <w:pPr>
        <w:spacing w:after="0" w:line="240" w:lineRule="auto"/>
        <w:jc w:val="both"/>
      </w:pPr>
      <w:r>
        <w:t> Τήρηση ενός λεπτού σιγής στη μνήμη των νεκρών.</w:t>
      </w:r>
    </w:p>
    <w:p w14:paraId="0B5A65BE" w14:textId="77777777" w:rsidR="00F654D7" w:rsidRDefault="00F654D7" w:rsidP="00F654D7">
      <w:pPr>
        <w:spacing w:after="0" w:line="240" w:lineRule="auto"/>
        <w:jc w:val="both"/>
      </w:pPr>
      <w:r>
        <w:t xml:space="preserve"> Εθνικός Ύμνος </w:t>
      </w:r>
    </w:p>
    <w:p w14:paraId="25FDE478" w14:textId="77777777" w:rsidR="00F654D7" w:rsidRDefault="00F654D7" w:rsidP="00F654D7">
      <w:pPr>
        <w:spacing w:after="0" w:line="240" w:lineRule="auto"/>
        <w:jc w:val="both"/>
      </w:pPr>
    </w:p>
    <w:p w14:paraId="18329D26" w14:textId="77777777" w:rsidR="00F654D7" w:rsidRPr="00F654D7" w:rsidRDefault="00F654D7" w:rsidP="00F654D7">
      <w:pPr>
        <w:spacing w:after="0" w:line="240" w:lineRule="auto"/>
        <w:jc w:val="both"/>
        <w:rPr>
          <w:b/>
          <w:bCs/>
        </w:rPr>
      </w:pPr>
      <w:r w:rsidRPr="00F654D7">
        <w:rPr>
          <w:b/>
          <w:bCs/>
        </w:rPr>
        <w:t xml:space="preserve">Ώρα 10:30 π.μ. </w:t>
      </w:r>
    </w:p>
    <w:p w14:paraId="68C36E34" w14:textId="77777777" w:rsidR="00F654D7" w:rsidRPr="00F654D7" w:rsidRDefault="00F654D7" w:rsidP="00F654D7">
      <w:pPr>
        <w:spacing w:after="0" w:line="240" w:lineRule="auto"/>
        <w:jc w:val="both"/>
        <w:rPr>
          <w:b/>
          <w:bCs/>
        </w:rPr>
      </w:pPr>
      <w:r w:rsidRPr="00F654D7">
        <w:rPr>
          <w:b/>
          <w:bCs/>
        </w:rPr>
        <w:t xml:space="preserve">Παρέλαση στο </w:t>
      </w:r>
      <w:proofErr w:type="spellStart"/>
      <w:r w:rsidRPr="00F654D7">
        <w:rPr>
          <w:b/>
          <w:bCs/>
        </w:rPr>
        <w:t>Θραψανό</w:t>
      </w:r>
      <w:proofErr w:type="spellEnd"/>
      <w:r w:rsidRPr="00F654D7">
        <w:rPr>
          <w:b/>
          <w:bCs/>
        </w:rPr>
        <w:t xml:space="preserve"> </w:t>
      </w:r>
    </w:p>
    <w:p w14:paraId="2C67B1F5" w14:textId="77777777" w:rsidR="00F654D7" w:rsidRDefault="00F654D7" w:rsidP="00F654D7">
      <w:pPr>
        <w:spacing w:after="0" w:line="240" w:lineRule="auto"/>
        <w:jc w:val="both"/>
      </w:pPr>
    </w:p>
    <w:p w14:paraId="6F9F781C" w14:textId="3A7AD173" w:rsidR="00F654D7" w:rsidRPr="00F654D7" w:rsidRDefault="00F654D7" w:rsidP="00F654D7">
      <w:pPr>
        <w:spacing w:after="0" w:line="240" w:lineRule="auto"/>
        <w:jc w:val="both"/>
        <w:rPr>
          <w:b/>
          <w:bCs/>
        </w:rPr>
      </w:pPr>
      <w:r w:rsidRPr="00F654D7">
        <w:rPr>
          <w:b/>
          <w:bCs/>
        </w:rPr>
        <w:t xml:space="preserve">Δημοτική Ενότητα </w:t>
      </w:r>
      <w:proofErr w:type="spellStart"/>
      <w:r w:rsidRPr="00F654D7">
        <w:rPr>
          <w:b/>
          <w:bCs/>
        </w:rPr>
        <w:t>Αρκαλοχωρίου</w:t>
      </w:r>
      <w:proofErr w:type="spellEnd"/>
      <w:r>
        <w:rPr>
          <w:b/>
          <w:bCs/>
        </w:rPr>
        <w:t>:</w:t>
      </w:r>
    </w:p>
    <w:p w14:paraId="53CFAAC1" w14:textId="77777777" w:rsidR="00F654D7" w:rsidRPr="00F654D7" w:rsidRDefault="00F654D7" w:rsidP="00F654D7">
      <w:pPr>
        <w:spacing w:after="0" w:line="240" w:lineRule="auto"/>
        <w:jc w:val="both"/>
        <w:rPr>
          <w:b/>
          <w:bCs/>
        </w:rPr>
      </w:pPr>
      <w:r w:rsidRPr="00F654D7">
        <w:rPr>
          <w:b/>
          <w:bCs/>
        </w:rPr>
        <w:t>Ώρα 11:00 π.μ.</w:t>
      </w:r>
    </w:p>
    <w:p w14:paraId="60D68D32" w14:textId="77777777" w:rsidR="00F654D7" w:rsidRDefault="00F654D7" w:rsidP="00F654D7">
      <w:pPr>
        <w:spacing w:after="0" w:line="240" w:lineRule="auto"/>
        <w:jc w:val="both"/>
      </w:pPr>
      <w:r>
        <w:t xml:space="preserve">Επίσημη Δοξολογία στον Ιερό Ναό Αγίου Νεκταρίου στο </w:t>
      </w:r>
      <w:proofErr w:type="spellStart"/>
      <w:r>
        <w:t>Αρκαλοχώρι</w:t>
      </w:r>
      <w:proofErr w:type="spellEnd"/>
      <w:r>
        <w:t xml:space="preserve">. Τον πανηγυρικό της ημέρας θα εκφωνήσει, η εκπαιδευτικός του 2ου Νηπιαγωγείου </w:t>
      </w:r>
      <w:proofErr w:type="spellStart"/>
      <w:r>
        <w:t>Αρκαλοχωρίου</w:t>
      </w:r>
      <w:proofErr w:type="spellEnd"/>
      <w:r>
        <w:t xml:space="preserve"> κα. Μιχαλάκα Μαρία.</w:t>
      </w:r>
    </w:p>
    <w:p w14:paraId="21F3A443" w14:textId="77777777" w:rsidR="00F654D7" w:rsidRPr="00F654D7" w:rsidRDefault="00F654D7" w:rsidP="00F654D7">
      <w:pPr>
        <w:spacing w:after="0" w:line="240" w:lineRule="auto"/>
        <w:jc w:val="both"/>
        <w:rPr>
          <w:b/>
          <w:bCs/>
        </w:rPr>
      </w:pPr>
    </w:p>
    <w:p w14:paraId="1AF163CD" w14:textId="77777777" w:rsidR="00F654D7" w:rsidRPr="00F654D7" w:rsidRDefault="00F654D7" w:rsidP="00F654D7">
      <w:pPr>
        <w:spacing w:after="0" w:line="240" w:lineRule="auto"/>
        <w:jc w:val="both"/>
        <w:rPr>
          <w:b/>
          <w:bCs/>
        </w:rPr>
      </w:pPr>
      <w:r w:rsidRPr="00F654D7">
        <w:rPr>
          <w:b/>
          <w:bCs/>
        </w:rPr>
        <w:t xml:space="preserve">Ώρα 11:30 π.μ. </w:t>
      </w:r>
    </w:p>
    <w:p w14:paraId="398E718F" w14:textId="77777777" w:rsidR="00F654D7" w:rsidRDefault="00F654D7" w:rsidP="00F654D7">
      <w:pPr>
        <w:spacing w:after="0" w:line="240" w:lineRule="auto"/>
        <w:jc w:val="both"/>
      </w:pPr>
      <w:r>
        <w:t xml:space="preserve">Τελετή στο Ηρώο Πεσόντων στο </w:t>
      </w:r>
      <w:proofErr w:type="spellStart"/>
      <w:r>
        <w:t>Αρκαλοχώρι</w:t>
      </w:r>
      <w:proofErr w:type="spellEnd"/>
    </w:p>
    <w:p w14:paraId="28A75CBB" w14:textId="77777777" w:rsidR="00F654D7" w:rsidRDefault="00F654D7" w:rsidP="00F654D7">
      <w:pPr>
        <w:spacing w:after="0" w:line="240" w:lineRule="auto"/>
        <w:jc w:val="both"/>
      </w:pPr>
      <w:r>
        <w:t xml:space="preserve"> (Τελετάρχης: </w:t>
      </w:r>
      <w:proofErr w:type="spellStart"/>
      <w:r>
        <w:t>Γρινιεζάκης</w:t>
      </w:r>
      <w:proofErr w:type="spellEnd"/>
      <w:r>
        <w:t xml:space="preserve"> Χαράλαμπος)  </w:t>
      </w:r>
    </w:p>
    <w:p w14:paraId="379D4D59" w14:textId="77777777" w:rsidR="00F654D7" w:rsidRDefault="00F654D7" w:rsidP="00F654D7">
      <w:pPr>
        <w:spacing w:after="0" w:line="240" w:lineRule="auto"/>
        <w:jc w:val="both"/>
      </w:pPr>
      <w:r>
        <w:t> Επιμνημόσυνη δέηση</w:t>
      </w:r>
    </w:p>
    <w:p w14:paraId="28AD19E3" w14:textId="77777777" w:rsidR="00F654D7" w:rsidRDefault="00F654D7" w:rsidP="00F654D7">
      <w:pPr>
        <w:spacing w:after="0" w:line="240" w:lineRule="auto"/>
        <w:jc w:val="both"/>
      </w:pPr>
      <w:r>
        <w:t> Κατάθεση Στεφάνων από τους:</w:t>
      </w:r>
    </w:p>
    <w:p w14:paraId="13C6E90B" w14:textId="77777777" w:rsidR="00F654D7" w:rsidRDefault="00F654D7" w:rsidP="00F654D7">
      <w:pPr>
        <w:spacing w:after="0" w:line="240" w:lineRule="auto"/>
        <w:jc w:val="both"/>
      </w:pPr>
      <w:r>
        <w:t xml:space="preserve">      Εκπρόσωπο Κυβέρνησης</w:t>
      </w:r>
    </w:p>
    <w:p w14:paraId="50E6FABA" w14:textId="77777777" w:rsidR="00F654D7" w:rsidRDefault="00F654D7" w:rsidP="00F654D7">
      <w:pPr>
        <w:spacing w:after="0" w:line="240" w:lineRule="auto"/>
        <w:jc w:val="both"/>
      </w:pPr>
      <w:r>
        <w:t>- Εκπρόσωπο/</w:t>
      </w:r>
      <w:proofErr w:type="spellStart"/>
      <w:r>
        <w:t>ους</w:t>
      </w:r>
      <w:proofErr w:type="spellEnd"/>
      <w:r>
        <w:t xml:space="preserve"> της Βουλής των Ελλήνων</w:t>
      </w:r>
    </w:p>
    <w:p w14:paraId="482D8018" w14:textId="77777777" w:rsidR="00F654D7" w:rsidRDefault="00F654D7" w:rsidP="00F654D7">
      <w:pPr>
        <w:spacing w:after="0" w:line="240" w:lineRule="auto"/>
        <w:jc w:val="both"/>
      </w:pPr>
      <w:r>
        <w:t>- Εκπρόσωπο της Περιφέρειας</w:t>
      </w:r>
    </w:p>
    <w:p w14:paraId="14980059" w14:textId="77777777" w:rsidR="00F654D7" w:rsidRDefault="00F654D7" w:rsidP="00F654D7">
      <w:pPr>
        <w:spacing w:after="0" w:line="240" w:lineRule="auto"/>
        <w:jc w:val="both"/>
      </w:pPr>
      <w:r>
        <w:t xml:space="preserve">- Δημοτική Αρχή του Δήμου </w:t>
      </w:r>
      <w:proofErr w:type="spellStart"/>
      <w:r>
        <w:t>Μινώα</w:t>
      </w:r>
      <w:proofErr w:type="spellEnd"/>
      <w:r>
        <w:t xml:space="preserve"> Πεδιάδας </w:t>
      </w:r>
    </w:p>
    <w:p w14:paraId="265211D4" w14:textId="77777777" w:rsidR="00F654D7" w:rsidRDefault="00F654D7" w:rsidP="00F654D7">
      <w:pPr>
        <w:spacing w:after="0" w:line="240" w:lineRule="auto"/>
        <w:jc w:val="both"/>
      </w:pPr>
      <w:r>
        <w:t xml:space="preserve">- Διοικήτρια Αστυνομικού Τμήματος </w:t>
      </w:r>
      <w:proofErr w:type="spellStart"/>
      <w:r>
        <w:t>Μινώα</w:t>
      </w:r>
      <w:proofErr w:type="spellEnd"/>
      <w:r>
        <w:t xml:space="preserve"> Πεδιάδας</w:t>
      </w:r>
    </w:p>
    <w:p w14:paraId="3582AE09" w14:textId="77777777" w:rsidR="00F654D7" w:rsidRDefault="00F654D7" w:rsidP="00F654D7">
      <w:pPr>
        <w:spacing w:after="0" w:line="240" w:lineRule="auto"/>
        <w:jc w:val="both"/>
      </w:pPr>
      <w:r>
        <w:t xml:space="preserve">- Πρόεδρο Συμβουλίου Κοινότητας </w:t>
      </w:r>
      <w:proofErr w:type="spellStart"/>
      <w:r>
        <w:t>Αρκαλοχωρίου</w:t>
      </w:r>
      <w:proofErr w:type="spellEnd"/>
      <w:r>
        <w:t>,</w:t>
      </w:r>
    </w:p>
    <w:p w14:paraId="715B55B3" w14:textId="77777777" w:rsidR="00F654D7" w:rsidRDefault="00F654D7" w:rsidP="00F654D7">
      <w:pPr>
        <w:spacing w:after="0" w:line="240" w:lineRule="auto"/>
        <w:jc w:val="both"/>
      </w:pPr>
      <w:r>
        <w:t xml:space="preserve">- Εκπροσώπους αναπηρικών, </w:t>
      </w:r>
      <w:proofErr w:type="spellStart"/>
      <w:r>
        <w:t>εφεδροπολεμιστικών</w:t>
      </w:r>
      <w:proofErr w:type="spellEnd"/>
      <w:r>
        <w:t xml:space="preserve"> &amp; αντιστασιακών οργανώσεων </w:t>
      </w:r>
    </w:p>
    <w:p w14:paraId="57F3AA57" w14:textId="77777777" w:rsidR="00F654D7" w:rsidRDefault="00F654D7" w:rsidP="00F654D7">
      <w:pPr>
        <w:spacing w:after="0" w:line="240" w:lineRule="auto"/>
        <w:jc w:val="both"/>
      </w:pPr>
      <w:r>
        <w:t xml:space="preserve">- Εκπρόσωπο οικογενειών των Ηρώων </w:t>
      </w:r>
    </w:p>
    <w:p w14:paraId="39DA9E41" w14:textId="77777777" w:rsidR="00F654D7" w:rsidRDefault="00F654D7" w:rsidP="00F654D7">
      <w:pPr>
        <w:spacing w:after="0" w:line="240" w:lineRule="auto"/>
        <w:jc w:val="both"/>
      </w:pPr>
      <w:r>
        <w:lastRenderedPageBreak/>
        <w:t xml:space="preserve">- Εκπρόσωπο Κοινοβουλευτικών Κομμάτων </w:t>
      </w:r>
    </w:p>
    <w:p w14:paraId="12F5E481" w14:textId="77777777" w:rsidR="00F654D7" w:rsidRDefault="00F654D7" w:rsidP="00F654D7">
      <w:pPr>
        <w:spacing w:after="0" w:line="240" w:lineRule="auto"/>
        <w:jc w:val="both"/>
      </w:pPr>
      <w:r>
        <w:t xml:space="preserve">- Εκπρόσωπο Δημόσιου ΙΕΚ </w:t>
      </w:r>
      <w:proofErr w:type="spellStart"/>
      <w:r>
        <w:t>Αρκαλοχωρίου</w:t>
      </w:r>
      <w:proofErr w:type="spellEnd"/>
      <w:r>
        <w:t xml:space="preserve">  </w:t>
      </w:r>
    </w:p>
    <w:p w14:paraId="7E4BE7E0" w14:textId="77777777" w:rsidR="00F654D7" w:rsidRDefault="00F654D7" w:rsidP="00F654D7">
      <w:pPr>
        <w:spacing w:after="0" w:line="240" w:lineRule="auto"/>
        <w:jc w:val="both"/>
      </w:pPr>
      <w:r>
        <w:t xml:space="preserve">- Εκπροσώπους Σχολείων Δευτεροβάθμιας  Εκπαίδευσης </w:t>
      </w:r>
      <w:proofErr w:type="spellStart"/>
      <w:r>
        <w:t>Αρκαλοχωρίου</w:t>
      </w:r>
      <w:proofErr w:type="spellEnd"/>
    </w:p>
    <w:p w14:paraId="410B735D" w14:textId="77777777" w:rsidR="00F654D7" w:rsidRDefault="00F654D7" w:rsidP="00F654D7">
      <w:pPr>
        <w:spacing w:after="0" w:line="240" w:lineRule="auto"/>
        <w:jc w:val="both"/>
      </w:pPr>
      <w:r>
        <w:t xml:space="preserve">- Εκπροσώπους Σχολείων Πρωτοβάθμιας  Εκπαίδευσης </w:t>
      </w:r>
      <w:proofErr w:type="spellStart"/>
      <w:r>
        <w:t>Αρκαλοχωρίου</w:t>
      </w:r>
      <w:proofErr w:type="spellEnd"/>
    </w:p>
    <w:p w14:paraId="6F557B58" w14:textId="77777777" w:rsidR="00F654D7" w:rsidRDefault="00F654D7" w:rsidP="00F654D7">
      <w:pPr>
        <w:spacing w:after="0" w:line="240" w:lineRule="auto"/>
        <w:jc w:val="both"/>
      </w:pPr>
      <w:r>
        <w:t xml:space="preserve">- Εκπρόσωπο Κέντρου Δημιουργικής Απασχόλησης Παιδιών </w:t>
      </w:r>
    </w:p>
    <w:p w14:paraId="3D69C087" w14:textId="77777777" w:rsidR="00F654D7" w:rsidRDefault="00F654D7" w:rsidP="00F654D7">
      <w:pPr>
        <w:spacing w:after="0" w:line="240" w:lineRule="auto"/>
        <w:jc w:val="both"/>
      </w:pPr>
      <w:r>
        <w:t xml:space="preserve">- Εκπρόσωπο ΚΑΠΗ </w:t>
      </w:r>
      <w:proofErr w:type="spellStart"/>
      <w:r>
        <w:t>Αρκαλοχωρίου</w:t>
      </w:r>
      <w:proofErr w:type="spellEnd"/>
    </w:p>
    <w:p w14:paraId="1D0BC1B4" w14:textId="77777777" w:rsidR="00F654D7" w:rsidRDefault="00F654D7" w:rsidP="00F654D7">
      <w:pPr>
        <w:spacing w:after="0" w:line="240" w:lineRule="auto"/>
        <w:jc w:val="both"/>
      </w:pPr>
      <w:r>
        <w:t xml:space="preserve">- Εκπρόσωπο Πολιτιστικού Συλλόγου </w:t>
      </w:r>
      <w:proofErr w:type="spellStart"/>
      <w:r>
        <w:t>Αρκαλοχωρίου</w:t>
      </w:r>
      <w:proofErr w:type="spellEnd"/>
      <w:r>
        <w:t xml:space="preserve"> </w:t>
      </w:r>
    </w:p>
    <w:p w14:paraId="6712D4E1" w14:textId="77777777" w:rsidR="00F654D7" w:rsidRDefault="00F654D7" w:rsidP="00F654D7">
      <w:pPr>
        <w:spacing w:after="0" w:line="240" w:lineRule="auto"/>
        <w:jc w:val="both"/>
      </w:pPr>
      <w:r>
        <w:t> Τήρηση ενός λεπτού σιγής στη μνήμη των νεκρών.</w:t>
      </w:r>
    </w:p>
    <w:p w14:paraId="587DA84F" w14:textId="77777777" w:rsidR="00F654D7" w:rsidRDefault="00F654D7" w:rsidP="00F654D7">
      <w:pPr>
        <w:spacing w:after="0" w:line="240" w:lineRule="auto"/>
        <w:jc w:val="both"/>
      </w:pPr>
      <w:r>
        <w:t> Εθνικός Ύμνος .</w:t>
      </w:r>
    </w:p>
    <w:p w14:paraId="67AEC01B" w14:textId="77777777" w:rsidR="00F654D7" w:rsidRDefault="00F654D7" w:rsidP="00F654D7">
      <w:pPr>
        <w:spacing w:after="0" w:line="240" w:lineRule="auto"/>
        <w:jc w:val="both"/>
      </w:pPr>
    </w:p>
    <w:p w14:paraId="360CAABE" w14:textId="77777777" w:rsidR="00F654D7" w:rsidRPr="00F654D7" w:rsidRDefault="00F654D7" w:rsidP="00F654D7">
      <w:pPr>
        <w:spacing w:after="0" w:line="240" w:lineRule="auto"/>
        <w:jc w:val="both"/>
        <w:rPr>
          <w:b/>
          <w:bCs/>
        </w:rPr>
      </w:pPr>
      <w:r w:rsidRPr="00F654D7">
        <w:rPr>
          <w:b/>
          <w:bCs/>
        </w:rPr>
        <w:t xml:space="preserve">Ώρα 12:00 π.μ. </w:t>
      </w:r>
    </w:p>
    <w:p w14:paraId="1EFF1A2F" w14:textId="77777777" w:rsidR="00F654D7" w:rsidRPr="00F654D7" w:rsidRDefault="00F654D7" w:rsidP="00F654D7">
      <w:pPr>
        <w:spacing w:after="0" w:line="240" w:lineRule="auto"/>
        <w:jc w:val="both"/>
        <w:rPr>
          <w:b/>
          <w:bCs/>
        </w:rPr>
      </w:pPr>
      <w:r w:rsidRPr="00F654D7">
        <w:rPr>
          <w:b/>
          <w:bCs/>
        </w:rPr>
        <w:t xml:space="preserve">Παρέλαση στο </w:t>
      </w:r>
      <w:proofErr w:type="spellStart"/>
      <w:r w:rsidRPr="00F654D7">
        <w:rPr>
          <w:b/>
          <w:bCs/>
        </w:rPr>
        <w:t>Αρκαλοχώρι</w:t>
      </w:r>
      <w:proofErr w:type="spellEnd"/>
    </w:p>
    <w:p w14:paraId="3B9C4AC7" w14:textId="77777777" w:rsidR="00F654D7" w:rsidRDefault="00F654D7" w:rsidP="00F654D7">
      <w:pPr>
        <w:spacing w:after="0" w:line="240" w:lineRule="auto"/>
        <w:jc w:val="both"/>
      </w:pPr>
    </w:p>
    <w:p w14:paraId="75ED75A1" w14:textId="77777777" w:rsidR="00F654D7" w:rsidRPr="00F654D7" w:rsidRDefault="00F654D7" w:rsidP="00F654D7">
      <w:pPr>
        <w:spacing w:after="0" w:line="240" w:lineRule="auto"/>
        <w:jc w:val="both"/>
        <w:rPr>
          <w:b/>
          <w:bCs/>
        </w:rPr>
      </w:pPr>
      <w:r w:rsidRPr="00F654D7">
        <w:rPr>
          <w:b/>
          <w:bCs/>
        </w:rPr>
        <w:t>Στις υπόλοιπες Κοινότητες θα πραγματοποιηθούν οι καθιερωμένες εορταστικές εκδηλώσεις και ο Δήμος θα εκπροσωπηθεί από τους Προέδρους των Δημοτικών Κοινοτήτων.</w:t>
      </w:r>
    </w:p>
    <w:p w14:paraId="54F60446" w14:textId="77777777" w:rsidR="008E17EB" w:rsidRPr="00597BF8" w:rsidRDefault="008E17EB" w:rsidP="00BD2A20">
      <w:pPr>
        <w:spacing w:after="0" w:line="240" w:lineRule="auto"/>
        <w:jc w:val="both"/>
      </w:pPr>
    </w:p>
    <w:sectPr w:rsidR="008E17EB" w:rsidRPr="00597BF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5E9DF" w14:textId="77777777" w:rsidR="00A5795C" w:rsidRDefault="00A5795C" w:rsidP="00823EAD">
      <w:pPr>
        <w:spacing w:after="0" w:line="240" w:lineRule="auto"/>
      </w:pPr>
      <w:r>
        <w:separator/>
      </w:r>
    </w:p>
  </w:endnote>
  <w:endnote w:type="continuationSeparator" w:id="0">
    <w:p w14:paraId="02AF04BC" w14:textId="77777777" w:rsidR="00A5795C" w:rsidRDefault="00A5795C"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E3CF8" w14:textId="77777777" w:rsidR="00A5795C" w:rsidRDefault="00A5795C" w:rsidP="00823EAD">
      <w:pPr>
        <w:spacing w:after="0" w:line="240" w:lineRule="auto"/>
      </w:pPr>
      <w:r>
        <w:separator/>
      </w:r>
    </w:p>
  </w:footnote>
  <w:footnote w:type="continuationSeparator" w:id="0">
    <w:p w14:paraId="78C60E65" w14:textId="77777777" w:rsidR="00A5795C" w:rsidRDefault="00A5795C"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928"/>
    <w:rsid w:val="000B2184"/>
    <w:rsid w:val="000C124F"/>
    <w:rsid w:val="000C17E3"/>
    <w:rsid w:val="000C7EF8"/>
    <w:rsid w:val="000C7F93"/>
    <w:rsid w:val="000D5B9E"/>
    <w:rsid w:val="000F54B6"/>
    <w:rsid w:val="000F7D34"/>
    <w:rsid w:val="00112814"/>
    <w:rsid w:val="00112F41"/>
    <w:rsid w:val="0012441F"/>
    <w:rsid w:val="00151922"/>
    <w:rsid w:val="00151AA7"/>
    <w:rsid w:val="00163216"/>
    <w:rsid w:val="00163BCA"/>
    <w:rsid w:val="00167E95"/>
    <w:rsid w:val="0018543B"/>
    <w:rsid w:val="001A1F05"/>
    <w:rsid w:val="001C5882"/>
    <w:rsid w:val="001D0626"/>
    <w:rsid w:val="001D1997"/>
    <w:rsid w:val="001D5D01"/>
    <w:rsid w:val="001E390C"/>
    <w:rsid w:val="00206866"/>
    <w:rsid w:val="0021660F"/>
    <w:rsid w:val="00217E37"/>
    <w:rsid w:val="0025091A"/>
    <w:rsid w:val="00254D42"/>
    <w:rsid w:val="0025746A"/>
    <w:rsid w:val="002606B1"/>
    <w:rsid w:val="002637FE"/>
    <w:rsid w:val="00272ACF"/>
    <w:rsid w:val="00290E6A"/>
    <w:rsid w:val="002A7E29"/>
    <w:rsid w:val="002C0630"/>
    <w:rsid w:val="002C6303"/>
    <w:rsid w:val="002C7D00"/>
    <w:rsid w:val="002D40D1"/>
    <w:rsid w:val="002D49A1"/>
    <w:rsid w:val="002D5686"/>
    <w:rsid w:val="002F7002"/>
    <w:rsid w:val="00301083"/>
    <w:rsid w:val="00305DAF"/>
    <w:rsid w:val="003219B5"/>
    <w:rsid w:val="00324E2E"/>
    <w:rsid w:val="00334789"/>
    <w:rsid w:val="00343B2A"/>
    <w:rsid w:val="003770ED"/>
    <w:rsid w:val="0037761B"/>
    <w:rsid w:val="00380331"/>
    <w:rsid w:val="0038422C"/>
    <w:rsid w:val="003B30BA"/>
    <w:rsid w:val="003C5492"/>
    <w:rsid w:val="00402868"/>
    <w:rsid w:val="00407A52"/>
    <w:rsid w:val="00420869"/>
    <w:rsid w:val="00423A20"/>
    <w:rsid w:val="00423ED6"/>
    <w:rsid w:val="0044530E"/>
    <w:rsid w:val="00474FD8"/>
    <w:rsid w:val="00497FFE"/>
    <w:rsid w:val="004A3405"/>
    <w:rsid w:val="004A46AF"/>
    <w:rsid w:val="004A7D21"/>
    <w:rsid w:val="004B0B3E"/>
    <w:rsid w:val="004D2999"/>
    <w:rsid w:val="004D6B02"/>
    <w:rsid w:val="004E0738"/>
    <w:rsid w:val="004E590D"/>
    <w:rsid w:val="004F59FA"/>
    <w:rsid w:val="00504EDE"/>
    <w:rsid w:val="00507F17"/>
    <w:rsid w:val="00510B00"/>
    <w:rsid w:val="0051373E"/>
    <w:rsid w:val="00517D93"/>
    <w:rsid w:val="00520E29"/>
    <w:rsid w:val="00530C87"/>
    <w:rsid w:val="0053107E"/>
    <w:rsid w:val="00532097"/>
    <w:rsid w:val="00536693"/>
    <w:rsid w:val="005428AF"/>
    <w:rsid w:val="0056597E"/>
    <w:rsid w:val="00570625"/>
    <w:rsid w:val="0057625A"/>
    <w:rsid w:val="005806DE"/>
    <w:rsid w:val="00594137"/>
    <w:rsid w:val="00597BF8"/>
    <w:rsid w:val="005A2309"/>
    <w:rsid w:val="005B326C"/>
    <w:rsid w:val="005B41F2"/>
    <w:rsid w:val="005C0013"/>
    <w:rsid w:val="005D7379"/>
    <w:rsid w:val="005F683C"/>
    <w:rsid w:val="00607A24"/>
    <w:rsid w:val="0064174D"/>
    <w:rsid w:val="00657427"/>
    <w:rsid w:val="00670489"/>
    <w:rsid w:val="00676973"/>
    <w:rsid w:val="006957D8"/>
    <w:rsid w:val="006B23DE"/>
    <w:rsid w:val="006B43AD"/>
    <w:rsid w:val="006B7764"/>
    <w:rsid w:val="006D5476"/>
    <w:rsid w:val="006E68D4"/>
    <w:rsid w:val="006F208A"/>
    <w:rsid w:val="006F512A"/>
    <w:rsid w:val="00700044"/>
    <w:rsid w:val="00721B7F"/>
    <w:rsid w:val="00733CA5"/>
    <w:rsid w:val="00736A96"/>
    <w:rsid w:val="00736F82"/>
    <w:rsid w:val="007453FF"/>
    <w:rsid w:val="0075134D"/>
    <w:rsid w:val="007814EF"/>
    <w:rsid w:val="0078700F"/>
    <w:rsid w:val="00790CC2"/>
    <w:rsid w:val="007A1295"/>
    <w:rsid w:val="007A3BFE"/>
    <w:rsid w:val="007C0E8C"/>
    <w:rsid w:val="007C1B2D"/>
    <w:rsid w:val="007C3332"/>
    <w:rsid w:val="007D195E"/>
    <w:rsid w:val="007E78EA"/>
    <w:rsid w:val="007F32DB"/>
    <w:rsid w:val="008014D8"/>
    <w:rsid w:val="0080173E"/>
    <w:rsid w:val="00803908"/>
    <w:rsid w:val="00822D8D"/>
    <w:rsid w:val="00823EAD"/>
    <w:rsid w:val="00835507"/>
    <w:rsid w:val="00841604"/>
    <w:rsid w:val="008522E6"/>
    <w:rsid w:val="0085347D"/>
    <w:rsid w:val="00857687"/>
    <w:rsid w:val="008760D0"/>
    <w:rsid w:val="00881202"/>
    <w:rsid w:val="00882752"/>
    <w:rsid w:val="008907D2"/>
    <w:rsid w:val="008B2D77"/>
    <w:rsid w:val="008B4FA9"/>
    <w:rsid w:val="008B68D7"/>
    <w:rsid w:val="008C6907"/>
    <w:rsid w:val="008D048D"/>
    <w:rsid w:val="008D07D4"/>
    <w:rsid w:val="008D080B"/>
    <w:rsid w:val="008E17EB"/>
    <w:rsid w:val="008F131D"/>
    <w:rsid w:val="008F5FFE"/>
    <w:rsid w:val="008F613E"/>
    <w:rsid w:val="00900A4E"/>
    <w:rsid w:val="00905DF7"/>
    <w:rsid w:val="00912B06"/>
    <w:rsid w:val="00913670"/>
    <w:rsid w:val="009249C7"/>
    <w:rsid w:val="00940BDA"/>
    <w:rsid w:val="00947579"/>
    <w:rsid w:val="00952DCB"/>
    <w:rsid w:val="009826A5"/>
    <w:rsid w:val="00983C28"/>
    <w:rsid w:val="00990A89"/>
    <w:rsid w:val="00991E9B"/>
    <w:rsid w:val="009929A0"/>
    <w:rsid w:val="009978AB"/>
    <w:rsid w:val="009A60D7"/>
    <w:rsid w:val="009C57C6"/>
    <w:rsid w:val="009D06E4"/>
    <w:rsid w:val="009D5565"/>
    <w:rsid w:val="00A10652"/>
    <w:rsid w:val="00A16B0B"/>
    <w:rsid w:val="00A323FD"/>
    <w:rsid w:val="00A34C03"/>
    <w:rsid w:val="00A358E1"/>
    <w:rsid w:val="00A363EC"/>
    <w:rsid w:val="00A5795C"/>
    <w:rsid w:val="00A7310B"/>
    <w:rsid w:val="00A90FD5"/>
    <w:rsid w:val="00A93573"/>
    <w:rsid w:val="00AB1959"/>
    <w:rsid w:val="00AB7F63"/>
    <w:rsid w:val="00AC2F67"/>
    <w:rsid w:val="00AD1BAE"/>
    <w:rsid w:val="00AD78FA"/>
    <w:rsid w:val="00AE024A"/>
    <w:rsid w:val="00AE3879"/>
    <w:rsid w:val="00AF3A56"/>
    <w:rsid w:val="00B07620"/>
    <w:rsid w:val="00B23D4A"/>
    <w:rsid w:val="00B31EE4"/>
    <w:rsid w:val="00B33F84"/>
    <w:rsid w:val="00B36AA1"/>
    <w:rsid w:val="00B522FE"/>
    <w:rsid w:val="00B655CF"/>
    <w:rsid w:val="00B727CF"/>
    <w:rsid w:val="00B7393B"/>
    <w:rsid w:val="00BC2CA8"/>
    <w:rsid w:val="00BD2A20"/>
    <w:rsid w:val="00BD3979"/>
    <w:rsid w:val="00BF7643"/>
    <w:rsid w:val="00C22597"/>
    <w:rsid w:val="00C31464"/>
    <w:rsid w:val="00C35771"/>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714BF"/>
    <w:rsid w:val="00D80A8E"/>
    <w:rsid w:val="00D949B3"/>
    <w:rsid w:val="00DA2FF6"/>
    <w:rsid w:val="00DA6D03"/>
    <w:rsid w:val="00DC37DC"/>
    <w:rsid w:val="00DC51EC"/>
    <w:rsid w:val="00DD545C"/>
    <w:rsid w:val="00DF207A"/>
    <w:rsid w:val="00E170F7"/>
    <w:rsid w:val="00E200F6"/>
    <w:rsid w:val="00E23492"/>
    <w:rsid w:val="00E3118F"/>
    <w:rsid w:val="00E36743"/>
    <w:rsid w:val="00E40B56"/>
    <w:rsid w:val="00E60C4D"/>
    <w:rsid w:val="00E63FF7"/>
    <w:rsid w:val="00E65B52"/>
    <w:rsid w:val="00EB0AFC"/>
    <w:rsid w:val="00EB2755"/>
    <w:rsid w:val="00EB2A9B"/>
    <w:rsid w:val="00EB417E"/>
    <w:rsid w:val="00EB64D1"/>
    <w:rsid w:val="00EC7136"/>
    <w:rsid w:val="00ED05B4"/>
    <w:rsid w:val="00EE290A"/>
    <w:rsid w:val="00EF404A"/>
    <w:rsid w:val="00F073F9"/>
    <w:rsid w:val="00F1740D"/>
    <w:rsid w:val="00F32BD4"/>
    <w:rsid w:val="00F654D7"/>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5</TotalTime>
  <Pages>3</Pages>
  <Words>674</Words>
  <Characters>3643</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4309</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2026-10-20T11:39:00Z</dcterms:created>
  <dcterms:modified xsi:type="dcterms:W3CDTF">2026-10-20T11:39:00Z</dcterms:modified>
</cp:coreProperties>
</file>