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468C8BD9"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383D8F">
        <w:rPr>
          <w:rFonts w:ascii="Calibri" w:hAnsi="Calibri" w:cs="Calibri"/>
        </w:rPr>
        <w:t>02</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383D8F">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27A9C2C8" w14:textId="6EDE919D" w:rsidR="00B31239" w:rsidRPr="00250BE9" w:rsidRDefault="00250BE9" w:rsidP="00B31239">
      <w:pPr>
        <w:spacing w:after="0" w:line="240" w:lineRule="auto"/>
        <w:jc w:val="both"/>
        <w:rPr>
          <w:b/>
          <w:bCs/>
        </w:rPr>
      </w:pPr>
      <w:r w:rsidRPr="00250BE9">
        <w:rPr>
          <w:b/>
          <w:bCs/>
        </w:rPr>
        <w:t>Με απόλυτη επιτυχία και συμμετοχή του κόσμου ολοκληρώθηκαν οι ποιοτικές εκδηλώσεις του 3ου Θεματικού  Φεστιβάλ «Ο Κύκλος του Πολιτισμού»</w:t>
      </w:r>
      <w:r>
        <w:rPr>
          <w:b/>
          <w:bCs/>
        </w:rPr>
        <w:t xml:space="preserve"> </w:t>
      </w:r>
      <w:r w:rsidRPr="00250BE9">
        <w:rPr>
          <w:b/>
          <w:bCs/>
        </w:rPr>
        <w:t xml:space="preserve">που ανέδειξαν τον πολιτιστικό πλούτο του Δήμου </w:t>
      </w:r>
      <w:proofErr w:type="spellStart"/>
      <w:r w:rsidRPr="00250BE9">
        <w:rPr>
          <w:b/>
          <w:bCs/>
        </w:rPr>
        <w:t>Μινώα</w:t>
      </w:r>
      <w:proofErr w:type="spellEnd"/>
      <w:r w:rsidRPr="00250BE9">
        <w:rPr>
          <w:b/>
          <w:bCs/>
        </w:rPr>
        <w:t xml:space="preserve"> Πεδιάδας</w:t>
      </w:r>
    </w:p>
    <w:p w14:paraId="29EC7202" w14:textId="77777777" w:rsidR="00250BE9" w:rsidRDefault="00250BE9" w:rsidP="00B31239">
      <w:pPr>
        <w:spacing w:after="0" w:line="240" w:lineRule="auto"/>
        <w:jc w:val="both"/>
      </w:pPr>
    </w:p>
    <w:p w14:paraId="09638C93" w14:textId="00DA61EB" w:rsidR="00B31239" w:rsidRDefault="00B31239" w:rsidP="00B31239">
      <w:pPr>
        <w:spacing w:after="0" w:line="240" w:lineRule="auto"/>
        <w:jc w:val="both"/>
      </w:pPr>
      <w:r>
        <w:t>Με επιτυχία στέφθηκ</w:t>
      </w:r>
      <w:r w:rsidR="00B97D77">
        <w:t xml:space="preserve">αν όλες οι εκδηλώσεις </w:t>
      </w:r>
      <w:r>
        <w:t xml:space="preserve">του 3ου Θεματικού Φεστιβάλ «Ο Κύκλος του Πολιτισμού», με τίτλο «Από το Βυζάντιο στην Ενετοκρατία στο Δήμο </w:t>
      </w:r>
      <w:proofErr w:type="spellStart"/>
      <w:r>
        <w:t>Μινώα</w:t>
      </w:r>
      <w:proofErr w:type="spellEnd"/>
      <w:r>
        <w:t xml:space="preserve"> Πεδιάδας - Μέρος Β΄», που διοργάνωσε για τρίτη συνεχή χρονιά ο Δήμος </w:t>
      </w:r>
      <w:proofErr w:type="spellStart"/>
      <w:r>
        <w:t>Μινώα</w:t>
      </w:r>
      <w:proofErr w:type="spellEnd"/>
      <w:r>
        <w:t xml:space="preserve"> Πεδιάδας με τη συμμετοχή της Εφορείας Αρχαιοτήτων Ηρακλείου, της Περιφέρειας Κρήτης, των Δημοτικών Κοινοτήτων</w:t>
      </w:r>
      <w:r w:rsidR="00B97D77">
        <w:t xml:space="preserve">, </w:t>
      </w:r>
      <w:r>
        <w:t xml:space="preserve">των Πολιτιστικών Συλλόγων </w:t>
      </w:r>
      <w:r w:rsidR="00B97D77">
        <w:t xml:space="preserve"> και Ενοριών </w:t>
      </w:r>
      <w:r>
        <w:t>του Δήμου.</w:t>
      </w:r>
    </w:p>
    <w:p w14:paraId="4B1492D5" w14:textId="77777777" w:rsidR="00B31239" w:rsidRDefault="00B31239" w:rsidP="00B31239">
      <w:pPr>
        <w:spacing w:after="0" w:line="240" w:lineRule="auto"/>
        <w:jc w:val="both"/>
      </w:pPr>
    </w:p>
    <w:p w14:paraId="1FDED7AD" w14:textId="75F602D9" w:rsidR="00B31239" w:rsidRDefault="00C762B4" w:rsidP="00B31239">
      <w:pPr>
        <w:spacing w:after="0" w:line="240" w:lineRule="auto"/>
        <w:jc w:val="both"/>
      </w:pPr>
      <w:r w:rsidRPr="00C762B4">
        <w:t xml:space="preserve">Το 3ο θεματικό Φεστιβάλ, αποτέλεσε ένα πολιτιστικό οδοιπορικό σε </w:t>
      </w:r>
      <w:proofErr w:type="spellStart"/>
      <w:r w:rsidRPr="00C762B4">
        <w:t>Καστέλλι</w:t>
      </w:r>
      <w:proofErr w:type="spellEnd"/>
      <w:r w:rsidRPr="00C762B4">
        <w:t xml:space="preserve">, </w:t>
      </w:r>
      <w:proofErr w:type="spellStart"/>
      <w:r w:rsidRPr="00C762B4">
        <w:t>Διαβαϊδέ</w:t>
      </w:r>
      <w:proofErr w:type="spellEnd"/>
      <w:r w:rsidRPr="00C762B4">
        <w:t xml:space="preserve">, </w:t>
      </w:r>
      <w:proofErr w:type="spellStart"/>
      <w:r w:rsidRPr="00C762B4">
        <w:t>Λιλιανό</w:t>
      </w:r>
      <w:proofErr w:type="spellEnd"/>
      <w:r w:rsidRPr="00C762B4">
        <w:t xml:space="preserve">, </w:t>
      </w:r>
      <w:proofErr w:type="spellStart"/>
      <w:r w:rsidRPr="00C762B4">
        <w:t>Κασσάνους</w:t>
      </w:r>
      <w:proofErr w:type="spellEnd"/>
      <w:r w:rsidRPr="00C762B4">
        <w:t xml:space="preserve">, </w:t>
      </w:r>
      <w:proofErr w:type="spellStart"/>
      <w:r w:rsidRPr="00C762B4">
        <w:t>Μαθιά</w:t>
      </w:r>
      <w:proofErr w:type="spellEnd"/>
      <w:r w:rsidRPr="00C762B4">
        <w:t xml:space="preserve">, </w:t>
      </w:r>
      <w:proofErr w:type="spellStart"/>
      <w:r w:rsidRPr="00C762B4">
        <w:t>Λύττο</w:t>
      </w:r>
      <w:proofErr w:type="spellEnd"/>
      <w:r w:rsidRPr="00C762B4">
        <w:t xml:space="preserve">, Βόνη, Γαλατά, </w:t>
      </w:r>
      <w:proofErr w:type="spellStart"/>
      <w:r w:rsidRPr="00C762B4">
        <w:t>Ίνι</w:t>
      </w:r>
      <w:proofErr w:type="spellEnd"/>
      <w:r w:rsidRPr="00C762B4">
        <w:t xml:space="preserve">, </w:t>
      </w:r>
      <w:proofErr w:type="spellStart"/>
      <w:r w:rsidRPr="00C762B4">
        <w:t>Αρκαλοχώρι</w:t>
      </w:r>
      <w:proofErr w:type="spellEnd"/>
      <w:r w:rsidRPr="00C762B4">
        <w:t xml:space="preserve">, </w:t>
      </w:r>
      <w:proofErr w:type="spellStart"/>
      <w:r w:rsidRPr="00C762B4">
        <w:t>Χανδρού</w:t>
      </w:r>
      <w:proofErr w:type="spellEnd"/>
      <w:r>
        <w:t xml:space="preserve"> </w:t>
      </w:r>
      <w:r w:rsidR="00B31239">
        <w:t xml:space="preserve">και στις πολλαπλές όψεις της πολιτιστικής κληρονομιάς του Δήμου, φέρνοντας </w:t>
      </w:r>
      <w:r w:rsidR="00B97D77">
        <w:t xml:space="preserve">στο </w:t>
      </w:r>
      <w:r w:rsidR="00440A02">
        <w:t>επίκεντρο</w:t>
      </w:r>
      <w:r w:rsidR="00B97D77">
        <w:t xml:space="preserve"> του ενδιαφέροντος </w:t>
      </w:r>
      <w:r w:rsidR="00B31239">
        <w:t>την αρχαιολογία, την ιστορία, τα μνημεία, την παράδοση, την τέχνη και τη</w:t>
      </w:r>
      <w:r w:rsidR="00F30BB4">
        <w:t>ν τοπική</w:t>
      </w:r>
      <w:r w:rsidR="00B31239">
        <w:t xml:space="preserve"> πολιτιστική δημιουργία.</w:t>
      </w:r>
    </w:p>
    <w:p w14:paraId="4304CE35" w14:textId="77777777" w:rsidR="00B31239" w:rsidRDefault="00B31239" w:rsidP="00B31239">
      <w:pPr>
        <w:spacing w:after="0" w:line="240" w:lineRule="auto"/>
        <w:jc w:val="both"/>
      </w:pPr>
    </w:p>
    <w:p w14:paraId="2A67903C" w14:textId="26DB5A7B" w:rsidR="00B31239" w:rsidRDefault="00B97D77" w:rsidP="00B31239">
      <w:pPr>
        <w:spacing w:after="0" w:line="240" w:lineRule="auto"/>
        <w:jc w:val="both"/>
      </w:pPr>
      <w:r>
        <w:t xml:space="preserve">«Ο Κύκλος του Πολιτισμού», με την ολοκλήρωση των δράσεων που «αγκαλιάστηκαν» με θέρμη από όλο τον κόσμο που τις παρακολούθησε, αφήνει </w:t>
      </w:r>
      <w:r w:rsidR="00B31239">
        <w:t xml:space="preserve">μία παρακαταθήκη </w:t>
      </w:r>
      <w:r>
        <w:t xml:space="preserve">ποιοτικών εκδηλώσεων και </w:t>
      </w:r>
      <w:r w:rsidR="00B31239">
        <w:t xml:space="preserve">συνεργασιών που ανέδειξαν τον πολιτιστικό πλούτο του Δήμου </w:t>
      </w:r>
      <w:proofErr w:type="spellStart"/>
      <w:r w:rsidR="00B31239">
        <w:t>Μινώα</w:t>
      </w:r>
      <w:proofErr w:type="spellEnd"/>
      <w:r w:rsidR="00B31239">
        <w:t xml:space="preserve"> Πεδιάδας </w:t>
      </w:r>
      <w:r w:rsidR="00440A02">
        <w:t xml:space="preserve">και </w:t>
      </w:r>
      <w:r>
        <w:t>ε</w:t>
      </w:r>
      <w:r w:rsidR="00B31239">
        <w:t xml:space="preserve">νίσχυσαν </w:t>
      </w:r>
      <w:r>
        <w:t xml:space="preserve">περαιτέρω </w:t>
      </w:r>
      <w:r w:rsidR="00B31239">
        <w:t>τη σύνδεση των τοπικών κοινωνιών με την ιστορία και την πολιτιστική τους ταυτότητα.</w:t>
      </w:r>
    </w:p>
    <w:p w14:paraId="7A73802D" w14:textId="77777777" w:rsidR="003717F6" w:rsidRDefault="003717F6" w:rsidP="00B31239">
      <w:pPr>
        <w:spacing w:after="0" w:line="240" w:lineRule="auto"/>
        <w:jc w:val="both"/>
      </w:pPr>
    </w:p>
    <w:p w14:paraId="0351463D" w14:textId="7CD6E709" w:rsidR="003717F6" w:rsidRDefault="003717F6" w:rsidP="003717F6">
      <w:pPr>
        <w:spacing w:after="0" w:line="240" w:lineRule="auto"/>
        <w:jc w:val="both"/>
      </w:pPr>
      <w:r>
        <w:t xml:space="preserve">Ο Δήμαρχος </w:t>
      </w:r>
      <w:proofErr w:type="spellStart"/>
      <w:r>
        <w:t>Μινώα</w:t>
      </w:r>
      <w:proofErr w:type="spellEnd"/>
      <w:r>
        <w:t xml:space="preserve"> Πεδιάδας Βασίλης </w:t>
      </w:r>
      <w:proofErr w:type="spellStart"/>
      <w:r>
        <w:t>Κεγκέρογλου</w:t>
      </w:r>
      <w:proofErr w:type="spellEnd"/>
      <w:r>
        <w:t>, με αφορμή την ολοκλήρωση του Φεστιβάλ, δήλωσε:</w:t>
      </w:r>
      <w:r w:rsidR="00457B5C">
        <w:t xml:space="preserve"> </w:t>
      </w:r>
      <w:r>
        <w:t xml:space="preserve">«Για τρίτη συνεχόμενη χρονιά, ο “Κύκλος του Πολιτισμού” ανέδειξε τη μοναδική πολιτιστική κληρονομιά του Δήμου </w:t>
      </w:r>
      <w:proofErr w:type="spellStart"/>
      <w:r>
        <w:t>Μινώα</w:t>
      </w:r>
      <w:proofErr w:type="spellEnd"/>
      <w:r>
        <w:t xml:space="preserve"> Πεδιάδας και έφερε κατοίκους και επισκέπτες πιο κοντά στην ιστορία, τα μνημεία, τις παραδόσεις και τους ανθρώπους του τόπου μας. Το φετινό πρόγραμμα, μέσα από διαφορετικές θεματικές και δράσεις, δημιούργησε ένα ουσιαστικό πολιτιστικό οδοιπορικό σε οικισμούς και χώρους με ιδιαίτερη ιστορική και πολιτιστική αξία.</w:t>
      </w:r>
      <w:r w:rsidR="00B97D77">
        <w:t xml:space="preserve"> </w:t>
      </w:r>
      <w:r>
        <w:t xml:space="preserve">Θέλω να ευχαριστήσω την Αντιδήμαρχο Πολιτισμού Καλλιόπη </w:t>
      </w:r>
      <w:proofErr w:type="spellStart"/>
      <w:r>
        <w:t>Αποστολογιωργάκη</w:t>
      </w:r>
      <w:proofErr w:type="spellEnd"/>
      <w:r>
        <w:t xml:space="preserve">, την Εφορεία Αρχαιοτήτων Ηρακλείου, την Περιφέρεια Κρήτης, τις Δημοτικές Κοινότητες, τους Πολιτιστικούς Συλλόγους, τις Ενορίες και </w:t>
      </w:r>
      <w:r w:rsidR="00B97D77">
        <w:t xml:space="preserve">όσους </w:t>
      </w:r>
      <w:r>
        <w:t xml:space="preserve">συνεργάστηκαν και συνέβαλαν στην επιτυχία της διοργάνωσης. Η ανταπόκριση του κόσμου επιβεβαίωσε ότι ο πολιτισμός αποτελεί έναν ζωντανό δεσμό με τον τόπο μας και ταυτόχρονα μια σημαντική δύναμη εξωστρέφειας και δημιουργίας. Ο Δήμος </w:t>
      </w:r>
      <w:proofErr w:type="spellStart"/>
      <w:r>
        <w:t>Μινώα</w:t>
      </w:r>
      <w:proofErr w:type="spellEnd"/>
      <w:r>
        <w:t xml:space="preserve"> Πεδιάδας θα συνεχίσει να στηρίζει και να ενισχύει τέτοιες πρωτοβουλίες, επενδύοντας στον πολιτισμό και στους ανθρώπους που τον υπηρετούν».</w:t>
      </w:r>
    </w:p>
    <w:p w14:paraId="60004B41" w14:textId="77777777" w:rsidR="003717F6" w:rsidRDefault="003717F6" w:rsidP="003717F6">
      <w:pPr>
        <w:spacing w:after="0" w:line="240" w:lineRule="auto"/>
        <w:jc w:val="both"/>
      </w:pPr>
    </w:p>
    <w:p w14:paraId="2F774D43" w14:textId="1B4610F9" w:rsidR="001212A5" w:rsidRDefault="003717F6" w:rsidP="003717F6">
      <w:pPr>
        <w:spacing w:after="0" w:line="240" w:lineRule="auto"/>
        <w:jc w:val="both"/>
      </w:pPr>
      <w:r>
        <w:t xml:space="preserve">Η Αντιδήμαρχος Πολιτισμού Καλλιόπη </w:t>
      </w:r>
      <w:proofErr w:type="spellStart"/>
      <w:r>
        <w:t>Αποστολογιωργάκη</w:t>
      </w:r>
      <w:proofErr w:type="spellEnd"/>
      <w:r>
        <w:t xml:space="preserve"> δήλωσε:</w:t>
      </w:r>
      <w:r w:rsidR="00457B5C">
        <w:t xml:space="preserve"> </w:t>
      </w:r>
      <w:r>
        <w:t>«Ο 3ος “Κύκλος του Πολιτισμού” ολοκληρώθηκε, αφήνοντας πίσω του μια σειρά από όμορφες και ουσιαστικές δράσεις σε διαφορετικές γωνιές του Δήμου μας. Μέσα από ξεναγήσεις, παρουσιάσεις, μουσικές εκδηλώσεις, δράσεις και συναντήσεις με την τοπική παράδοση, δόθηκε η ευκαιρία να γνωρίσουμε καλύτερα την ιστορία και τον πολιτιστικό πλούτο τ</w:t>
      </w:r>
      <w:r w:rsidR="00F30BB4">
        <w:t>ου Δήμου</w:t>
      </w:r>
      <w:r>
        <w:t xml:space="preserve"> </w:t>
      </w:r>
      <w:proofErr w:type="spellStart"/>
      <w:r>
        <w:t>Μινώα</w:t>
      </w:r>
      <w:proofErr w:type="spellEnd"/>
      <w:r>
        <w:t xml:space="preserve"> Πεδιάδας και να αναδείξουμε στοιχεία που αποτελούν αναπόσπαστο κομμάτι της ταυτότητ</w:t>
      </w:r>
      <w:r w:rsidR="00F30BB4">
        <w:t>α</w:t>
      </w:r>
      <w:r>
        <w:t xml:space="preserve">ς μας. Η επιτυχία του Φεστιβάλ στηρίχθηκε στη συνεργασία πολλών ανθρώπων και φορέων και κυρίως, στη συμμετοχή και την ανταπόκριση του κόσμου. Ευχαριστούμε θερμά την Εφορεία Αρχαιοτήτων Ηρακλείου, την Περιφέρεια Κρήτης, τις Δημοτικές Κοινότητες, τους Πολιτιστικούς Συλλόγους, τις Ενορίες, τους συνεργάτες και </w:t>
      </w:r>
      <w:r w:rsidR="00440A02">
        <w:t xml:space="preserve">όσους </w:t>
      </w:r>
      <w:r>
        <w:t xml:space="preserve">στάθηκαν δίπλα </w:t>
      </w:r>
      <w:r w:rsidR="00440A02">
        <w:t>μας, όλο αυτό το διάστημα</w:t>
      </w:r>
      <w:r>
        <w:t>. Ο “Κύκλος του Πολιτισμού” έχει πλέον αποκτήσει τη δική του θέση στα πολιτιστικά δρώμενα του Δήμου μας και συνεχίζουμε με την ίδια διάθεση να αναδεικνύουμε τον τόπο, την ιστορία και τους ανθρώπους του».</w:t>
      </w:r>
    </w:p>
    <w:p w14:paraId="4FDF5839" w14:textId="76A317BB" w:rsidR="00F81268" w:rsidRPr="00F81268" w:rsidRDefault="00F81268" w:rsidP="00F81268">
      <w:pPr>
        <w:spacing w:after="0" w:line="240" w:lineRule="auto"/>
        <w:jc w:val="both"/>
        <w:rPr>
          <w:b/>
          <w:bCs/>
        </w:rPr>
      </w:pPr>
      <w:r w:rsidRPr="00F81268">
        <w:rPr>
          <w:b/>
          <w:bCs/>
        </w:rPr>
        <w:lastRenderedPageBreak/>
        <w:t>Οργανωτική Επιτροπή</w:t>
      </w:r>
      <w:r>
        <w:rPr>
          <w:b/>
          <w:bCs/>
        </w:rPr>
        <w:t>:</w:t>
      </w:r>
    </w:p>
    <w:p w14:paraId="464857E7" w14:textId="77777777" w:rsidR="00F81268" w:rsidRDefault="00F81268" w:rsidP="00F81268">
      <w:pPr>
        <w:spacing w:after="0" w:line="240" w:lineRule="auto"/>
        <w:jc w:val="both"/>
      </w:pPr>
    </w:p>
    <w:p w14:paraId="6061008C" w14:textId="69D250E0" w:rsidR="00F81268" w:rsidRDefault="00F81268" w:rsidP="00F81268">
      <w:pPr>
        <w:spacing w:after="0" w:line="240" w:lineRule="auto"/>
        <w:jc w:val="both"/>
      </w:pPr>
      <w:r>
        <w:t>-</w:t>
      </w:r>
      <w:proofErr w:type="spellStart"/>
      <w:r>
        <w:t>Αποστολογιωργάκη</w:t>
      </w:r>
      <w:proofErr w:type="spellEnd"/>
      <w:r>
        <w:t xml:space="preserve"> Καλλιόπη – Αντιδήμαρχος Πολιτισμού Δήμου </w:t>
      </w:r>
      <w:proofErr w:type="spellStart"/>
      <w:r>
        <w:t>Μινώα</w:t>
      </w:r>
      <w:proofErr w:type="spellEnd"/>
      <w:r>
        <w:t xml:space="preserve"> Πεδιάδας</w:t>
      </w:r>
    </w:p>
    <w:p w14:paraId="045EED94" w14:textId="4475899A" w:rsidR="00F81268" w:rsidRDefault="00F81268" w:rsidP="00F81268">
      <w:pPr>
        <w:spacing w:after="0" w:line="240" w:lineRule="auto"/>
        <w:jc w:val="both"/>
      </w:pPr>
      <w:r>
        <w:t>-</w:t>
      </w:r>
      <w:proofErr w:type="spellStart"/>
      <w:r>
        <w:t>Γκαλανάκη</w:t>
      </w:r>
      <w:proofErr w:type="spellEnd"/>
      <w:r>
        <w:t xml:space="preserve"> Καλλιόπη – Δρ. Αρχαιολογίας, Επίτιμη Προϊσταμένη ΤΠΚΑΧΜ, ΕΦΑΗ</w:t>
      </w:r>
    </w:p>
    <w:p w14:paraId="48CCFDC3" w14:textId="6C2CA5D2" w:rsidR="00F81268" w:rsidRDefault="00F81268" w:rsidP="00F81268">
      <w:pPr>
        <w:spacing w:after="0" w:line="240" w:lineRule="auto"/>
        <w:jc w:val="both"/>
      </w:pPr>
      <w:r>
        <w:t>-</w:t>
      </w:r>
      <w:proofErr w:type="spellStart"/>
      <w:r>
        <w:t>Δερέμπεη</w:t>
      </w:r>
      <w:proofErr w:type="spellEnd"/>
      <w:r>
        <w:t xml:space="preserve"> Δήμητρα – Νηπιαγωγός</w:t>
      </w:r>
    </w:p>
    <w:p w14:paraId="7B30081D" w14:textId="07E25112" w:rsidR="00F81268" w:rsidRDefault="00F81268" w:rsidP="00F81268">
      <w:pPr>
        <w:spacing w:after="0" w:line="240" w:lineRule="auto"/>
        <w:jc w:val="both"/>
      </w:pPr>
      <w:r>
        <w:t>-</w:t>
      </w:r>
      <w:r>
        <w:t>Κανάκη Ελένη – Αρχαιολόγος, Προϊσταμένη Τμήματος Βυζαντινών &amp; Μεταβυζαντινών Αρχαιοτήτων &amp; Μουσείων Εφορείας Αρχαιοτήτων Ηρακλείου</w:t>
      </w:r>
    </w:p>
    <w:p w14:paraId="7CB43E69" w14:textId="104CC2AF" w:rsidR="00F81268" w:rsidRDefault="00F81268" w:rsidP="00F81268">
      <w:pPr>
        <w:spacing w:after="0" w:line="240" w:lineRule="auto"/>
        <w:jc w:val="both"/>
      </w:pPr>
      <w:r>
        <w:t>-</w:t>
      </w:r>
      <w:proofErr w:type="spellStart"/>
      <w:r>
        <w:t>Κανακουσάκη</w:t>
      </w:r>
      <w:proofErr w:type="spellEnd"/>
      <w:r>
        <w:t xml:space="preserve"> Ερωφίλη – Βιβλιοθηκονόμος</w:t>
      </w:r>
    </w:p>
    <w:p w14:paraId="4F128895" w14:textId="6BD56E51" w:rsidR="00F81268" w:rsidRPr="00597BF8" w:rsidRDefault="00F81268" w:rsidP="00F81268">
      <w:pPr>
        <w:spacing w:after="0" w:line="240" w:lineRule="auto"/>
        <w:jc w:val="both"/>
      </w:pPr>
      <w:r>
        <w:t>-</w:t>
      </w:r>
      <w:r>
        <w:t>Στρατάκη Ελένη – Φιλόλογος</w:t>
      </w:r>
    </w:p>
    <w:sectPr w:rsidR="00F81268"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EEE7C" w14:textId="77777777" w:rsidR="00E261C0" w:rsidRDefault="00E261C0" w:rsidP="00823EAD">
      <w:pPr>
        <w:spacing w:after="0" w:line="240" w:lineRule="auto"/>
      </w:pPr>
      <w:r>
        <w:separator/>
      </w:r>
    </w:p>
  </w:endnote>
  <w:endnote w:type="continuationSeparator" w:id="0">
    <w:p w14:paraId="31326E35" w14:textId="77777777" w:rsidR="00E261C0" w:rsidRDefault="00E261C0"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E2E3" w14:textId="77777777" w:rsidR="00E261C0" w:rsidRDefault="00E261C0" w:rsidP="00823EAD">
      <w:pPr>
        <w:spacing w:after="0" w:line="240" w:lineRule="auto"/>
      </w:pPr>
      <w:r>
        <w:separator/>
      </w:r>
    </w:p>
  </w:footnote>
  <w:footnote w:type="continuationSeparator" w:id="0">
    <w:p w14:paraId="14C2FFA1" w14:textId="77777777" w:rsidR="00E261C0" w:rsidRDefault="00E261C0"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553EA"/>
    <w:rsid w:val="0006275C"/>
    <w:rsid w:val="00062960"/>
    <w:rsid w:val="000825AC"/>
    <w:rsid w:val="000A733B"/>
    <w:rsid w:val="000B0928"/>
    <w:rsid w:val="000C124F"/>
    <w:rsid w:val="000C17E3"/>
    <w:rsid w:val="000C5D7C"/>
    <w:rsid w:val="000C7EF8"/>
    <w:rsid w:val="000C7F93"/>
    <w:rsid w:val="000D5B9E"/>
    <w:rsid w:val="000F54B6"/>
    <w:rsid w:val="001212A5"/>
    <w:rsid w:val="0012441F"/>
    <w:rsid w:val="00144AA9"/>
    <w:rsid w:val="00151922"/>
    <w:rsid w:val="00151AA7"/>
    <w:rsid w:val="00163216"/>
    <w:rsid w:val="00163BCA"/>
    <w:rsid w:val="00167E95"/>
    <w:rsid w:val="0018543B"/>
    <w:rsid w:val="001C5882"/>
    <w:rsid w:val="001D0626"/>
    <w:rsid w:val="001D1997"/>
    <w:rsid w:val="001E390C"/>
    <w:rsid w:val="00206866"/>
    <w:rsid w:val="00212014"/>
    <w:rsid w:val="0021660F"/>
    <w:rsid w:val="00217E37"/>
    <w:rsid w:val="0025091A"/>
    <w:rsid w:val="00250BE9"/>
    <w:rsid w:val="00254D42"/>
    <w:rsid w:val="0025746A"/>
    <w:rsid w:val="002637FE"/>
    <w:rsid w:val="002638A1"/>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17F6"/>
    <w:rsid w:val="003770ED"/>
    <w:rsid w:val="00380331"/>
    <w:rsid w:val="00383D8F"/>
    <w:rsid w:val="0038422C"/>
    <w:rsid w:val="003B30BA"/>
    <w:rsid w:val="003C5492"/>
    <w:rsid w:val="00407A52"/>
    <w:rsid w:val="00420869"/>
    <w:rsid w:val="00423A20"/>
    <w:rsid w:val="00423ED6"/>
    <w:rsid w:val="00427E9F"/>
    <w:rsid w:val="00440A02"/>
    <w:rsid w:val="0044530E"/>
    <w:rsid w:val="00457B5C"/>
    <w:rsid w:val="00474FD8"/>
    <w:rsid w:val="00497FFE"/>
    <w:rsid w:val="004A3405"/>
    <w:rsid w:val="004A7D21"/>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25B64"/>
    <w:rsid w:val="0064174D"/>
    <w:rsid w:val="00657427"/>
    <w:rsid w:val="00670489"/>
    <w:rsid w:val="00676973"/>
    <w:rsid w:val="006957D8"/>
    <w:rsid w:val="006B23DE"/>
    <w:rsid w:val="006B43AD"/>
    <w:rsid w:val="006C3FCA"/>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D55D9"/>
    <w:rsid w:val="007F32DB"/>
    <w:rsid w:val="008014D8"/>
    <w:rsid w:val="0080173E"/>
    <w:rsid w:val="00801C87"/>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868C1"/>
    <w:rsid w:val="00990A89"/>
    <w:rsid w:val="00991E9B"/>
    <w:rsid w:val="009929A0"/>
    <w:rsid w:val="009A60D7"/>
    <w:rsid w:val="009C57C6"/>
    <w:rsid w:val="009D06E4"/>
    <w:rsid w:val="009D5565"/>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97D77"/>
    <w:rsid w:val="00BC2CA8"/>
    <w:rsid w:val="00BD3979"/>
    <w:rsid w:val="00BF7643"/>
    <w:rsid w:val="00C22597"/>
    <w:rsid w:val="00C31464"/>
    <w:rsid w:val="00C35771"/>
    <w:rsid w:val="00C762B4"/>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2FF6"/>
    <w:rsid w:val="00DA6D03"/>
    <w:rsid w:val="00DC37DC"/>
    <w:rsid w:val="00DF207A"/>
    <w:rsid w:val="00E200F6"/>
    <w:rsid w:val="00E23492"/>
    <w:rsid w:val="00E261C0"/>
    <w:rsid w:val="00E3118F"/>
    <w:rsid w:val="00E40B56"/>
    <w:rsid w:val="00E520EC"/>
    <w:rsid w:val="00E60C4D"/>
    <w:rsid w:val="00E63FF7"/>
    <w:rsid w:val="00E65B52"/>
    <w:rsid w:val="00EA4BB9"/>
    <w:rsid w:val="00EA5F85"/>
    <w:rsid w:val="00EB2755"/>
    <w:rsid w:val="00EB2A9B"/>
    <w:rsid w:val="00EB417E"/>
    <w:rsid w:val="00EB64D1"/>
    <w:rsid w:val="00EC7136"/>
    <w:rsid w:val="00ED05B4"/>
    <w:rsid w:val="00EE290A"/>
    <w:rsid w:val="00EF404A"/>
    <w:rsid w:val="00F073F9"/>
    <w:rsid w:val="00F30BB4"/>
    <w:rsid w:val="00F32BD4"/>
    <w:rsid w:val="00F81268"/>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44</TotalTime>
  <Pages>2</Pages>
  <Words>615</Words>
  <Characters>3322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3930</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2026-09-02T12:06:00Z</dcterms:created>
  <dcterms:modified xsi:type="dcterms:W3CDTF">2026-09-02T12:06:00Z</dcterms:modified>
</cp:coreProperties>
</file>