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768D9F02"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7C454B">
        <w:rPr>
          <w:rFonts w:ascii="Calibri" w:hAnsi="Calibri" w:cs="Calibri"/>
        </w:rPr>
        <w:t>26</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1212A5">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6ABCAEF7" w14:textId="23B99732" w:rsidR="00272ACF" w:rsidRDefault="00272ACF" w:rsidP="00857687">
      <w:pPr>
        <w:spacing w:after="0" w:line="240" w:lineRule="auto"/>
        <w:jc w:val="both"/>
        <w:rPr>
          <w:b/>
          <w:bCs/>
        </w:rPr>
      </w:pPr>
    </w:p>
    <w:p w14:paraId="644169F5" w14:textId="77777777" w:rsidR="007C454B" w:rsidRPr="007C454B" w:rsidRDefault="007C454B" w:rsidP="007C454B">
      <w:pPr>
        <w:spacing w:after="0" w:line="240" w:lineRule="auto"/>
        <w:jc w:val="center"/>
        <w:rPr>
          <w:b/>
          <w:bCs/>
        </w:rPr>
      </w:pPr>
      <w:r w:rsidRPr="007C454B">
        <w:rPr>
          <w:b/>
          <w:bCs/>
        </w:rPr>
        <w:t xml:space="preserve">Ψήφισμα του Δημοτικού Συμβουλίου </w:t>
      </w:r>
      <w:proofErr w:type="spellStart"/>
      <w:r w:rsidRPr="007C454B">
        <w:rPr>
          <w:b/>
          <w:bCs/>
        </w:rPr>
        <w:t>Μινώα</w:t>
      </w:r>
      <w:proofErr w:type="spellEnd"/>
      <w:r w:rsidRPr="007C454B">
        <w:rPr>
          <w:b/>
          <w:bCs/>
        </w:rPr>
        <w:t xml:space="preserve"> Πεδιάδας για την απώλεια του Γιάννη Χαλκιαδάκη</w:t>
      </w:r>
    </w:p>
    <w:p w14:paraId="3C8ADB15" w14:textId="77777777" w:rsidR="007C454B" w:rsidRDefault="007C454B" w:rsidP="007C454B">
      <w:pPr>
        <w:spacing w:after="0" w:line="240" w:lineRule="auto"/>
        <w:jc w:val="both"/>
      </w:pPr>
    </w:p>
    <w:p w14:paraId="360390DE" w14:textId="77777777" w:rsidR="007C454B" w:rsidRDefault="007C454B" w:rsidP="007C454B">
      <w:pPr>
        <w:spacing w:after="0" w:line="240" w:lineRule="auto"/>
        <w:jc w:val="both"/>
      </w:pPr>
      <w:r>
        <w:t xml:space="preserve">Με βαθιά θλίψη ο Δήμος </w:t>
      </w:r>
      <w:proofErr w:type="spellStart"/>
      <w:r>
        <w:t>Μινώα</w:t>
      </w:r>
      <w:proofErr w:type="spellEnd"/>
      <w:r>
        <w:t xml:space="preserve"> Πεδιάδας αποχαιρετά τον Γιάννη Χαλκιαδάκη, έναν άνθρωπο που υπηρέτησε για πολλά χρόνια την Τοπική Αυτοδιοίκηση, με συνέπεια, αφοσίωση και ενεργό συμμετοχή στα κοινά.</w:t>
      </w:r>
    </w:p>
    <w:p w14:paraId="41D95F21" w14:textId="77777777" w:rsidR="007C454B" w:rsidRDefault="007C454B" w:rsidP="007C454B">
      <w:pPr>
        <w:spacing w:after="0" w:line="240" w:lineRule="auto"/>
        <w:jc w:val="both"/>
      </w:pPr>
    </w:p>
    <w:p w14:paraId="4B233D98" w14:textId="77777777" w:rsidR="007C454B" w:rsidRDefault="007C454B" w:rsidP="007C454B">
      <w:pPr>
        <w:spacing w:after="0" w:line="240" w:lineRule="auto"/>
        <w:jc w:val="both"/>
      </w:pPr>
      <w:r>
        <w:t xml:space="preserve">Με την αναγγελία του θανάτου του, το Δημοτικό Συμβούλιο </w:t>
      </w:r>
      <w:proofErr w:type="spellStart"/>
      <w:r>
        <w:t>Μινώα</w:t>
      </w:r>
      <w:proofErr w:type="spellEnd"/>
      <w:r>
        <w:t xml:space="preserve"> Πεδιάδας συνεδρίασε εκτάκτως, την Τετάρτη 26 Αυγούστου 2026, στην αίθουσα συνεδριάσεων στο </w:t>
      </w:r>
      <w:proofErr w:type="spellStart"/>
      <w:r>
        <w:t>Καστέλλι</w:t>
      </w:r>
      <w:proofErr w:type="spellEnd"/>
      <w:r>
        <w:t xml:space="preserve"> και αποφάσισε ομόφωνα την έκδοση ψηφίσματος, τιμώντας την πολυετή προσφορά και τη διαδρομή του εκλιπόντος στην Τοπική Αυτοδιοίκηση.</w:t>
      </w:r>
    </w:p>
    <w:p w14:paraId="21FECA6F" w14:textId="77777777" w:rsidR="007C454B" w:rsidRDefault="007C454B" w:rsidP="007C454B">
      <w:pPr>
        <w:spacing w:after="0" w:line="240" w:lineRule="auto"/>
        <w:jc w:val="both"/>
      </w:pPr>
    </w:p>
    <w:p w14:paraId="46A8D279" w14:textId="77777777" w:rsidR="007C454B" w:rsidRDefault="007C454B" w:rsidP="007C454B">
      <w:pPr>
        <w:spacing w:after="0" w:line="240" w:lineRule="auto"/>
        <w:jc w:val="both"/>
      </w:pPr>
      <w:r>
        <w:t xml:space="preserve">Ο Γιάννης Χαλκιαδάκης υπηρέτησε ως Πρόεδρος και Κοινοτικός Σύμβουλος της πρώην Κοινότητας </w:t>
      </w:r>
      <w:proofErr w:type="spellStart"/>
      <w:r>
        <w:t>Καστελλιανών</w:t>
      </w:r>
      <w:proofErr w:type="spellEnd"/>
      <w:r>
        <w:t xml:space="preserve">, ενώ διετέλεσε Αντιπρόεδρος της Δημοτικής Επιχείρησης </w:t>
      </w:r>
      <w:proofErr w:type="spellStart"/>
      <w:r>
        <w:t>Αρκαλοχωρίου</w:t>
      </w:r>
      <w:proofErr w:type="spellEnd"/>
      <w:r>
        <w:t xml:space="preserve"> κατά την περίοδο 2003-2006. Παράλληλα, υπηρέτησε ως Αντιδήμαρχος του πρώην Δήμου </w:t>
      </w:r>
      <w:proofErr w:type="spellStart"/>
      <w:r>
        <w:t>Αρκαλοχωρίου</w:t>
      </w:r>
      <w:proofErr w:type="spellEnd"/>
      <w:r>
        <w:t xml:space="preserve"> κατά τα έτη 1999, 2000, 2001, 2002, 2009 και 2010.</w:t>
      </w:r>
    </w:p>
    <w:p w14:paraId="559F571A" w14:textId="77777777" w:rsidR="007C454B" w:rsidRDefault="007C454B" w:rsidP="007C454B">
      <w:pPr>
        <w:spacing w:after="0" w:line="240" w:lineRule="auto"/>
        <w:jc w:val="both"/>
      </w:pPr>
    </w:p>
    <w:p w14:paraId="5CDD76E8" w14:textId="77777777" w:rsidR="007C454B" w:rsidRDefault="007C454B" w:rsidP="007C454B">
      <w:pPr>
        <w:spacing w:after="0" w:line="240" w:lineRule="auto"/>
        <w:jc w:val="both"/>
      </w:pPr>
      <w:r>
        <w:t>Σε ένδειξη αναγνώρισης της προσφοράς του, το Δημοτικό Συμβούλιο αποφάσισε:</w:t>
      </w:r>
    </w:p>
    <w:p w14:paraId="372782CA" w14:textId="77777777" w:rsidR="007C454B" w:rsidRDefault="007C454B" w:rsidP="007C454B">
      <w:pPr>
        <w:spacing w:after="0" w:line="240" w:lineRule="auto"/>
        <w:jc w:val="both"/>
      </w:pPr>
    </w:p>
    <w:p w14:paraId="01D1576D" w14:textId="321A0165" w:rsidR="007C454B" w:rsidRDefault="007C454B" w:rsidP="007C454B">
      <w:pPr>
        <w:spacing w:after="0" w:line="240" w:lineRule="auto"/>
        <w:jc w:val="both"/>
      </w:pPr>
      <w:r>
        <w:t>-</w:t>
      </w:r>
      <w:r>
        <w:t>Αντιπροσωπεία του Δημοτικού Συμβουλίου να παραστεί στην εξόδιο ακολουθία.</w:t>
      </w:r>
    </w:p>
    <w:p w14:paraId="5713B47B" w14:textId="2AB4484C" w:rsidR="007C454B" w:rsidRDefault="007C454B" w:rsidP="007C454B">
      <w:pPr>
        <w:spacing w:after="0" w:line="240" w:lineRule="auto"/>
        <w:jc w:val="both"/>
      </w:pPr>
      <w:r>
        <w:t>-</w:t>
      </w:r>
      <w:r>
        <w:t>Να εκφράσει τα θερμά του συλλυπητήρια στην οικογένεια του εκλιπόντος, τονίζοντας ιδιαίτερα την προσφορά και τις υπηρεσίες που προσέφερε στην Τοπική Αυτοδιοίκηση, καθώς και τη συμμετοχή του στους κοινωνικούς αγώνες του τόπου του.</w:t>
      </w:r>
    </w:p>
    <w:p w14:paraId="29FFC241" w14:textId="614665D2" w:rsidR="007C454B" w:rsidRDefault="007C454B" w:rsidP="007C454B">
      <w:pPr>
        <w:spacing w:after="0" w:line="240" w:lineRule="auto"/>
        <w:jc w:val="both"/>
      </w:pPr>
      <w:r>
        <w:t>-</w:t>
      </w:r>
      <w:r>
        <w:t xml:space="preserve">Να προχωρήσει, σύμφωνα με τις προβλεπόμενες διαδικασίες, στην </w:t>
      </w:r>
      <w:proofErr w:type="spellStart"/>
      <w:r>
        <w:t>ονοματοδοσία</w:t>
      </w:r>
      <w:proofErr w:type="spellEnd"/>
      <w:r>
        <w:t xml:space="preserve"> οδού στα Πάνω </w:t>
      </w:r>
      <w:proofErr w:type="spellStart"/>
      <w:r>
        <w:t>Καστελλιανά</w:t>
      </w:r>
      <w:proofErr w:type="spellEnd"/>
      <w:r>
        <w:t>, τόπο καταγωγής του εκλιπόντος, σε «Οδό Ιωάννου Χαλκιαδάκη», ως ελάχιστο φόρο τιμής για την προσφορά του στην Τοπική Αυτοδιοίκηση.</w:t>
      </w:r>
    </w:p>
    <w:p w14:paraId="53CC13D9" w14:textId="64BD1DCD" w:rsidR="007C454B" w:rsidRDefault="007C454B" w:rsidP="007C454B">
      <w:pPr>
        <w:spacing w:after="0" w:line="240" w:lineRule="auto"/>
        <w:jc w:val="both"/>
      </w:pPr>
      <w:r>
        <w:t>-</w:t>
      </w:r>
      <w:r>
        <w:t>Να δημοσιευθεί το παρόν ψήφισμα στον Τύπο.</w:t>
      </w:r>
    </w:p>
    <w:p w14:paraId="57225CAC" w14:textId="77777777" w:rsidR="007C454B" w:rsidRDefault="007C454B" w:rsidP="007C454B">
      <w:pPr>
        <w:spacing w:after="0" w:line="240" w:lineRule="auto"/>
        <w:jc w:val="both"/>
      </w:pPr>
    </w:p>
    <w:p w14:paraId="5C4A2174" w14:textId="77777777" w:rsidR="007C454B" w:rsidRDefault="007C454B" w:rsidP="007C454B">
      <w:pPr>
        <w:spacing w:after="0" w:line="240" w:lineRule="auto"/>
        <w:jc w:val="both"/>
      </w:pPr>
      <w:r>
        <w:t>Ο Γιάννης Χαλκιαδάκης υπήρξε μια παρουσία με ουσιαστική και πολυετή συμμετοχή στα κοινά. Από τις θέσεις ευθύνης που ανέλαβε, εργάστηκε για την τοπική κοινωνία και συμμετείχε ενεργά στα ζητήματα και στους αγώνες της.</w:t>
      </w:r>
    </w:p>
    <w:p w14:paraId="22F2395B" w14:textId="77777777" w:rsidR="007C454B" w:rsidRDefault="007C454B" w:rsidP="007C454B">
      <w:pPr>
        <w:spacing w:after="0" w:line="240" w:lineRule="auto"/>
        <w:jc w:val="both"/>
      </w:pPr>
    </w:p>
    <w:p w14:paraId="2BB9AA67" w14:textId="77777777" w:rsidR="007C454B" w:rsidRDefault="007C454B" w:rsidP="007C454B">
      <w:pPr>
        <w:spacing w:after="0" w:line="240" w:lineRule="auto"/>
        <w:jc w:val="both"/>
      </w:pPr>
      <w:r>
        <w:t xml:space="preserve">Ο Δήμαρχος </w:t>
      </w:r>
      <w:proofErr w:type="spellStart"/>
      <w:r>
        <w:t>Μινώα</w:t>
      </w:r>
      <w:proofErr w:type="spellEnd"/>
      <w:r>
        <w:t xml:space="preserve"> Πεδιάδας Βασίλης </w:t>
      </w:r>
      <w:proofErr w:type="spellStart"/>
      <w:r>
        <w:t>Κεγκέρογλου</w:t>
      </w:r>
      <w:proofErr w:type="spellEnd"/>
      <w:r>
        <w:t xml:space="preserve">, ο Πρόεδρος του Δημοτικού Συμβουλίου  Γεώργιος Καλογεράκης και οι Δημοτικοί Σύμβουλοι, εκφράζουν θερμά συλλυπητήρια στην οικογένεια του εκλιπόντος. </w:t>
      </w:r>
    </w:p>
    <w:p w14:paraId="0CCB0185" w14:textId="77777777" w:rsidR="007C454B" w:rsidRDefault="007C454B" w:rsidP="007C454B">
      <w:pPr>
        <w:spacing w:after="0" w:line="240" w:lineRule="auto"/>
        <w:jc w:val="both"/>
      </w:pPr>
    </w:p>
    <w:p w14:paraId="2F774D43" w14:textId="63060575" w:rsidR="001212A5" w:rsidRPr="00597BF8" w:rsidRDefault="007C454B" w:rsidP="007C454B">
      <w:pPr>
        <w:spacing w:after="0" w:line="240" w:lineRule="auto"/>
        <w:jc w:val="both"/>
      </w:pPr>
      <w:r>
        <w:t>Αιωνία η μνήμη του.</w:t>
      </w:r>
    </w:p>
    <w:sectPr w:rsidR="001212A5"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13318" w14:textId="77777777" w:rsidR="00290F56" w:rsidRDefault="00290F56" w:rsidP="00823EAD">
      <w:pPr>
        <w:spacing w:after="0" w:line="240" w:lineRule="auto"/>
      </w:pPr>
      <w:r>
        <w:separator/>
      </w:r>
    </w:p>
  </w:endnote>
  <w:endnote w:type="continuationSeparator" w:id="0">
    <w:p w14:paraId="76A746AB" w14:textId="77777777" w:rsidR="00290F56" w:rsidRDefault="00290F56"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A6C5D" w14:textId="77777777" w:rsidR="00290F56" w:rsidRDefault="00290F56" w:rsidP="00823EAD">
      <w:pPr>
        <w:spacing w:after="0" w:line="240" w:lineRule="auto"/>
      </w:pPr>
      <w:r>
        <w:separator/>
      </w:r>
    </w:p>
  </w:footnote>
  <w:footnote w:type="continuationSeparator" w:id="0">
    <w:p w14:paraId="332DFD51" w14:textId="77777777" w:rsidR="00290F56" w:rsidRDefault="00290F56"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328EC"/>
    <w:rsid w:val="000553EA"/>
    <w:rsid w:val="0006275C"/>
    <w:rsid w:val="00062960"/>
    <w:rsid w:val="000A733B"/>
    <w:rsid w:val="000B0928"/>
    <w:rsid w:val="000C124F"/>
    <w:rsid w:val="000C17E3"/>
    <w:rsid w:val="000C5D7C"/>
    <w:rsid w:val="000C7EF8"/>
    <w:rsid w:val="000C7F93"/>
    <w:rsid w:val="000D5B9E"/>
    <w:rsid w:val="000F54B6"/>
    <w:rsid w:val="001212A5"/>
    <w:rsid w:val="0012441F"/>
    <w:rsid w:val="00151922"/>
    <w:rsid w:val="00151AA7"/>
    <w:rsid w:val="00163216"/>
    <w:rsid w:val="00163BCA"/>
    <w:rsid w:val="00167E95"/>
    <w:rsid w:val="0018543B"/>
    <w:rsid w:val="001C5882"/>
    <w:rsid w:val="001D0626"/>
    <w:rsid w:val="001D1997"/>
    <w:rsid w:val="001E390C"/>
    <w:rsid w:val="00206866"/>
    <w:rsid w:val="00212014"/>
    <w:rsid w:val="0021660F"/>
    <w:rsid w:val="00217E37"/>
    <w:rsid w:val="0025091A"/>
    <w:rsid w:val="00254D42"/>
    <w:rsid w:val="0025746A"/>
    <w:rsid w:val="002637FE"/>
    <w:rsid w:val="002638A1"/>
    <w:rsid w:val="00272ACF"/>
    <w:rsid w:val="00290E6A"/>
    <w:rsid w:val="00290F56"/>
    <w:rsid w:val="002A7E29"/>
    <w:rsid w:val="002C0630"/>
    <w:rsid w:val="002C6303"/>
    <w:rsid w:val="002C7D00"/>
    <w:rsid w:val="002D40D1"/>
    <w:rsid w:val="002D49A1"/>
    <w:rsid w:val="002D5686"/>
    <w:rsid w:val="002F7002"/>
    <w:rsid w:val="00301083"/>
    <w:rsid w:val="00305DAF"/>
    <w:rsid w:val="003219B5"/>
    <w:rsid w:val="00334789"/>
    <w:rsid w:val="00343B2A"/>
    <w:rsid w:val="003717F6"/>
    <w:rsid w:val="003770ED"/>
    <w:rsid w:val="00380331"/>
    <w:rsid w:val="0038422C"/>
    <w:rsid w:val="003B30BA"/>
    <w:rsid w:val="003C5492"/>
    <w:rsid w:val="00407A52"/>
    <w:rsid w:val="00420869"/>
    <w:rsid w:val="00423A20"/>
    <w:rsid w:val="00423ED6"/>
    <w:rsid w:val="00427E9F"/>
    <w:rsid w:val="0044530E"/>
    <w:rsid w:val="00474FD8"/>
    <w:rsid w:val="00497FFE"/>
    <w:rsid w:val="004A3405"/>
    <w:rsid w:val="004A7D21"/>
    <w:rsid w:val="004B0B3E"/>
    <w:rsid w:val="004D2999"/>
    <w:rsid w:val="004D6B02"/>
    <w:rsid w:val="004F59FA"/>
    <w:rsid w:val="00504EDE"/>
    <w:rsid w:val="00507F17"/>
    <w:rsid w:val="00510B00"/>
    <w:rsid w:val="0051373E"/>
    <w:rsid w:val="00517D93"/>
    <w:rsid w:val="0052665B"/>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F683C"/>
    <w:rsid w:val="00607A24"/>
    <w:rsid w:val="00625B64"/>
    <w:rsid w:val="0064174D"/>
    <w:rsid w:val="00657427"/>
    <w:rsid w:val="00670489"/>
    <w:rsid w:val="00676973"/>
    <w:rsid w:val="006957D8"/>
    <w:rsid w:val="006B0FAE"/>
    <w:rsid w:val="006B23DE"/>
    <w:rsid w:val="006B43AD"/>
    <w:rsid w:val="006C3FCA"/>
    <w:rsid w:val="006D5476"/>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C454B"/>
    <w:rsid w:val="007D195E"/>
    <w:rsid w:val="007F32DB"/>
    <w:rsid w:val="008014D8"/>
    <w:rsid w:val="0080173E"/>
    <w:rsid w:val="00801C87"/>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239"/>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3492"/>
    <w:rsid w:val="00E3118F"/>
    <w:rsid w:val="00E40B56"/>
    <w:rsid w:val="00E60C4D"/>
    <w:rsid w:val="00E63FF7"/>
    <w:rsid w:val="00E65B52"/>
    <w:rsid w:val="00EB2755"/>
    <w:rsid w:val="00EB2A9B"/>
    <w:rsid w:val="00EB417E"/>
    <w:rsid w:val="00EB64D1"/>
    <w:rsid w:val="00EC7136"/>
    <w:rsid w:val="00ED05B4"/>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TotalTime>
  <Pages>1</Pages>
  <Words>319</Words>
  <Characters>1725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2040</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2026-08-26T07:32:00Z</dcterms:created>
  <dcterms:modified xsi:type="dcterms:W3CDTF">2026-08-26T07:32:00Z</dcterms:modified>
</cp:coreProperties>
</file>